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E51" w:rsidRPr="002131F8" w:rsidRDefault="00095E51" w:rsidP="002131F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                                                                               </w:t>
      </w:r>
      <w:r w:rsidRPr="00685EAC">
        <w:rPr>
          <w:rFonts w:ascii="Times New Roman" w:hAnsi="Times New Roman" w:cs="Times New Roman"/>
          <w:sz w:val="28"/>
          <w:szCs w:val="28"/>
        </w:rPr>
        <w:t>Додаток 2</w:t>
      </w:r>
    </w:p>
    <w:p w:rsidR="00095E51" w:rsidRPr="00314DA1" w:rsidRDefault="00095E51" w:rsidP="002131F8">
      <w:pPr>
        <w:spacing w:after="0" w:line="21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                                                                               </w:t>
      </w:r>
      <w:r w:rsidRPr="00685EAC">
        <w:rPr>
          <w:rFonts w:ascii="Times New Roman" w:hAnsi="Times New Roman" w:cs="Times New Roman"/>
          <w:sz w:val="28"/>
          <w:szCs w:val="28"/>
        </w:rPr>
        <w:t xml:space="preserve">до </w:t>
      </w:r>
      <w:r>
        <w:rPr>
          <w:rFonts w:ascii="Times New Roman" w:hAnsi="Times New Roman" w:cs="Times New Roman"/>
          <w:sz w:val="28"/>
          <w:szCs w:val="28"/>
        </w:rPr>
        <w:t>рішення обласної ради</w:t>
      </w:r>
    </w:p>
    <w:p w:rsidR="00095E51" w:rsidRDefault="00095E51" w:rsidP="002131F8">
      <w:pPr>
        <w:pStyle w:val="Header"/>
        <w:tabs>
          <w:tab w:val="left" w:pos="6096"/>
          <w:tab w:val="left" w:pos="6379"/>
        </w:tabs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Pr="00726956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726956"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1</w:t>
      </w:r>
      <w:r w:rsidRPr="00726956">
        <w:rPr>
          <w:rFonts w:ascii="Times New Roman" w:hAnsi="Times New Roman" w:cs="Times New Roman"/>
          <w:sz w:val="28"/>
          <w:szCs w:val="28"/>
        </w:rPr>
        <w:t xml:space="preserve"> до </w:t>
      </w:r>
      <w:r>
        <w:rPr>
          <w:rFonts w:ascii="Times New Roman" w:hAnsi="Times New Roman" w:cs="Times New Roman"/>
          <w:sz w:val="28"/>
          <w:szCs w:val="28"/>
          <w:lang w:val="en-US"/>
        </w:rPr>
        <w:t>дода</w:t>
      </w:r>
      <w:r>
        <w:rPr>
          <w:rFonts w:ascii="Times New Roman" w:hAnsi="Times New Roman" w:cs="Times New Roman"/>
          <w:sz w:val="28"/>
          <w:szCs w:val="28"/>
        </w:rPr>
        <w:t xml:space="preserve">тка до </w:t>
      </w:r>
      <w:r w:rsidRPr="00726956">
        <w:rPr>
          <w:rFonts w:ascii="Times New Roman" w:hAnsi="Times New Roman" w:cs="Times New Roman"/>
          <w:sz w:val="28"/>
          <w:szCs w:val="28"/>
        </w:rPr>
        <w:t>рішення</w:t>
      </w:r>
    </w:p>
    <w:p w:rsidR="00095E51" w:rsidRDefault="00095E51" w:rsidP="002131F8">
      <w:pPr>
        <w:pStyle w:val="Header"/>
        <w:tabs>
          <w:tab w:val="left" w:pos="6096"/>
          <w:tab w:val="left" w:pos="6379"/>
        </w:tabs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726956">
        <w:rPr>
          <w:rFonts w:ascii="Times New Roman" w:hAnsi="Times New Roman" w:cs="Times New Roman"/>
          <w:sz w:val="28"/>
          <w:szCs w:val="28"/>
        </w:rPr>
        <w:t xml:space="preserve"> обласної ради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від 13 грудня 2024 року </w:t>
      </w:r>
    </w:p>
    <w:p w:rsidR="00095E51" w:rsidRPr="00726956" w:rsidRDefault="00095E51" w:rsidP="002131F8">
      <w:pPr>
        <w:pStyle w:val="Header"/>
        <w:tabs>
          <w:tab w:val="left" w:pos="6096"/>
          <w:tab w:val="left" w:pos="6379"/>
          <w:tab w:val="left" w:pos="9720"/>
        </w:tabs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№ 460-23/VIII</w:t>
      </w:r>
      <w:r w:rsidRPr="00726956">
        <w:rPr>
          <w:rFonts w:ascii="Times New Roman" w:hAnsi="Times New Roman" w:cs="Times New Roman"/>
          <w:sz w:val="28"/>
          <w:szCs w:val="28"/>
          <w:lang w:val="en-US"/>
        </w:rPr>
        <w:t xml:space="preserve"> )</w:t>
      </w:r>
    </w:p>
    <w:p w:rsidR="00095E51" w:rsidRPr="00314DA1" w:rsidRDefault="00095E51" w:rsidP="002131F8">
      <w:pPr>
        <w:spacing w:after="0" w:line="216" w:lineRule="auto"/>
        <w:rPr>
          <w:rFonts w:ascii="Times New Roman" w:hAnsi="Times New Roman" w:cs="Times New Roman"/>
          <w:sz w:val="28"/>
          <w:szCs w:val="28"/>
        </w:rPr>
      </w:pPr>
    </w:p>
    <w:p w:rsidR="00095E51" w:rsidRPr="00685EAC" w:rsidRDefault="00095E51" w:rsidP="007A1722">
      <w:pPr>
        <w:spacing w:after="0" w:line="240" w:lineRule="auto"/>
        <w:ind w:left="10490"/>
        <w:rPr>
          <w:rFonts w:ascii="Times New Roman" w:hAnsi="Times New Roman" w:cs="Times New Roman"/>
          <w:sz w:val="28"/>
          <w:szCs w:val="28"/>
        </w:rPr>
      </w:pPr>
    </w:p>
    <w:p w:rsidR="00095E51" w:rsidRPr="002131F8" w:rsidRDefault="00095E51" w:rsidP="007A1722">
      <w:pPr>
        <w:spacing w:after="0" w:line="240" w:lineRule="auto"/>
        <w:ind w:left="10490"/>
        <w:rPr>
          <w:rFonts w:ascii="Times New Roman" w:hAnsi="Times New Roman" w:cs="Times New Roman"/>
          <w:sz w:val="28"/>
          <w:szCs w:val="28"/>
          <w:lang w:val="en-US"/>
        </w:rPr>
      </w:pPr>
    </w:p>
    <w:p w:rsidR="00095E51" w:rsidRPr="00371D98" w:rsidRDefault="00095E51" w:rsidP="007A17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1D98">
        <w:rPr>
          <w:rFonts w:ascii="Times New Roman" w:hAnsi="Times New Roman" w:cs="Times New Roman"/>
          <w:sz w:val="28"/>
          <w:szCs w:val="28"/>
        </w:rPr>
        <w:t>ПЕРЕЛІК</w:t>
      </w:r>
    </w:p>
    <w:p w:rsidR="00095E51" w:rsidRPr="00371D98" w:rsidRDefault="00095E51" w:rsidP="007A17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1D98">
        <w:rPr>
          <w:rFonts w:ascii="Times New Roman" w:hAnsi="Times New Roman" w:cs="Times New Roman"/>
          <w:sz w:val="28"/>
          <w:szCs w:val="28"/>
        </w:rPr>
        <w:t xml:space="preserve">завдань і заходів Комплексної програми підтримки агропромислового комплексу </w:t>
      </w:r>
    </w:p>
    <w:p w:rsidR="00095E51" w:rsidRPr="00371D98" w:rsidRDefault="00095E51" w:rsidP="007A17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1D98">
        <w:rPr>
          <w:rFonts w:ascii="Times New Roman" w:hAnsi="Times New Roman" w:cs="Times New Roman"/>
          <w:sz w:val="28"/>
          <w:szCs w:val="28"/>
        </w:rPr>
        <w:t>Дніпропетровської області у 2025 – 2029 роках</w:t>
      </w:r>
    </w:p>
    <w:p w:rsidR="00095E51" w:rsidRDefault="00095E51" w:rsidP="007A172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095E51" w:rsidRPr="00371D98" w:rsidRDefault="00095E51" w:rsidP="007A172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W w:w="1502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54"/>
        <w:gridCol w:w="1843"/>
        <w:gridCol w:w="2268"/>
        <w:gridCol w:w="923"/>
        <w:gridCol w:w="1440"/>
        <w:gridCol w:w="900"/>
        <w:gridCol w:w="900"/>
        <w:gridCol w:w="93"/>
        <w:gridCol w:w="807"/>
        <w:gridCol w:w="44"/>
        <w:gridCol w:w="850"/>
        <w:gridCol w:w="6"/>
        <w:gridCol w:w="845"/>
        <w:gridCol w:w="55"/>
        <w:gridCol w:w="937"/>
        <w:gridCol w:w="1559"/>
      </w:tblGrid>
      <w:tr w:rsidR="00095E51" w:rsidRPr="00574219">
        <w:trPr>
          <w:tblHeader/>
        </w:trPr>
        <w:tc>
          <w:tcPr>
            <w:tcW w:w="1554" w:type="dxa"/>
            <w:vMerge w:val="restart"/>
          </w:tcPr>
          <w:p w:rsidR="00095E51" w:rsidRPr="00371D98" w:rsidRDefault="00095E51" w:rsidP="00574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D98">
              <w:rPr>
                <w:rFonts w:ascii="Times New Roman" w:hAnsi="Times New Roman" w:cs="Times New Roman"/>
                <w:sz w:val="20"/>
                <w:szCs w:val="20"/>
              </w:rPr>
              <w:t>Назва завдання Програми</w:t>
            </w:r>
          </w:p>
        </w:tc>
        <w:tc>
          <w:tcPr>
            <w:tcW w:w="1843" w:type="dxa"/>
            <w:vMerge w:val="restart"/>
          </w:tcPr>
          <w:p w:rsidR="00095E51" w:rsidRPr="00371D98" w:rsidRDefault="00095E51" w:rsidP="00574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D98">
              <w:rPr>
                <w:rFonts w:ascii="Times New Roman" w:hAnsi="Times New Roman" w:cs="Times New Roman"/>
                <w:sz w:val="20"/>
                <w:szCs w:val="20"/>
              </w:rPr>
              <w:t>Зміст заходів Програми з виконання завдання</w:t>
            </w:r>
          </w:p>
        </w:tc>
        <w:tc>
          <w:tcPr>
            <w:tcW w:w="2268" w:type="dxa"/>
            <w:vMerge w:val="restart"/>
          </w:tcPr>
          <w:p w:rsidR="00095E51" w:rsidRPr="00371D98" w:rsidRDefault="00095E51" w:rsidP="00574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D98">
              <w:rPr>
                <w:rFonts w:ascii="Times New Roman" w:hAnsi="Times New Roman" w:cs="Times New Roman"/>
                <w:sz w:val="20"/>
                <w:szCs w:val="20"/>
              </w:rPr>
              <w:t>Відповідальні за виконання заходів</w:t>
            </w:r>
          </w:p>
        </w:tc>
        <w:tc>
          <w:tcPr>
            <w:tcW w:w="923" w:type="dxa"/>
            <w:vMerge w:val="restart"/>
          </w:tcPr>
          <w:p w:rsidR="00095E51" w:rsidRPr="00371D98" w:rsidRDefault="00095E51" w:rsidP="00206A97">
            <w:pPr>
              <w:spacing w:after="0" w:line="240" w:lineRule="auto"/>
              <w:ind w:right="-102"/>
              <w:rPr>
                <w:rFonts w:ascii="Times New Roman" w:hAnsi="Times New Roman" w:cs="Times New Roman"/>
                <w:sz w:val="20"/>
                <w:szCs w:val="20"/>
              </w:rPr>
            </w:pPr>
            <w:r w:rsidRPr="00371D98">
              <w:rPr>
                <w:rFonts w:ascii="Times New Roman" w:hAnsi="Times New Roman" w:cs="Times New Roman"/>
                <w:sz w:val="20"/>
                <w:szCs w:val="20"/>
              </w:rPr>
              <w:t>Строки виконан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71D98">
              <w:rPr>
                <w:rFonts w:ascii="Times New Roman" w:hAnsi="Times New Roman" w:cs="Times New Roman"/>
                <w:sz w:val="20"/>
                <w:szCs w:val="20"/>
              </w:rPr>
              <w:t>ня заходів</w:t>
            </w:r>
          </w:p>
        </w:tc>
        <w:tc>
          <w:tcPr>
            <w:tcW w:w="6877" w:type="dxa"/>
            <w:gridSpan w:val="11"/>
          </w:tcPr>
          <w:p w:rsidR="00095E51" w:rsidRPr="00371D98" w:rsidRDefault="00095E51" w:rsidP="00574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D98">
              <w:rPr>
                <w:rFonts w:ascii="Times New Roman" w:hAnsi="Times New Roman" w:cs="Times New Roman"/>
                <w:sz w:val="20"/>
                <w:szCs w:val="20"/>
              </w:rPr>
              <w:t>Обсяги фінансування за роками виконання, тис. грн</w:t>
            </w:r>
          </w:p>
        </w:tc>
        <w:tc>
          <w:tcPr>
            <w:tcW w:w="1559" w:type="dxa"/>
            <w:vMerge w:val="restart"/>
          </w:tcPr>
          <w:p w:rsidR="00095E51" w:rsidRPr="00371D98" w:rsidRDefault="00095E51" w:rsidP="00574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D98">
              <w:rPr>
                <w:rFonts w:ascii="Times New Roman" w:hAnsi="Times New Roman" w:cs="Times New Roman"/>
                <w:sz w:val="20"/>
                <w:szCs w:val="20"/>
              </w:rPr>
              <w:t>Очікуваний результат виконання заходу, у тому числі за роками виконання</w:t>
            </w:r>
          </w:p>
        </w:tc>
      </w:tr>
      <w:tr w:rsidR="00095E51" w:rsidRPr="00574219">
        <w:trPr>
          <w:tblHeader/>
        </w:trPr>
        <w:tc>
          <w:tcPr>
            <w:tcW w:w="1554" w:type="dxa"/>
            <w:vMerge/>
          </w:tcPr>
          <w:p w:rsidR="00095E51" w:rsidRPr="00574219" w:rsidRDefault="00095E51" w:rsidP="00574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95E51" w:rsidRPr="00574219" w:rsidRDefault="00095E51" w:rsidP="00574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95E51" w:rsidRPr="00574219" w:rsidRDefault="00095E51" w:rsidP="00574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23" w:type="dxa"/>
            <w:vMerge/>
          </w:tcPr>
          <w:p w:rsidR="00095E51" w:rsidRPr="00574219" w:rsidRDefault="00095E51" w:rsidP="00574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095E51" w:rsidRPr="00371D98" w:rsidRDefault="00095E51" w:rsidP="00574219">
            <w:pPr>
              <w:spacing w:after="0" w:line="240" w:lineRule="auto"/>
              <w:ind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D98">
              <w:rPr>
                <w:rFonts w:ascii="Times New Roman" w:hAnsi="Times New Roman" w:cs="Times New Roman"/>
                <w:sz w:val="20"/>
                <w:szCs w:val="20"/>
              </w:rPr>
              <w:t>Джерела фінансування</w:t>
            </w:r>
          </w:p>
        </w:tc>
        <w:tc>
          <w:tcPr>
            <w:tcW w:w="900" w:type="dxa"/>
          </w:tcPr>
          <w:p w:rsidR="00095E51" w:rsidRPr="00371D98" w:rsidRDefault="00095E51" w:rsidP="00574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D98">
              <w:rPr>
                <w:rFonts w:ascii="Times New Roman" w:hAnsi="Times New Roman" w:cs="Times New Roman"/>
                <w:sz w:val="20"/>
                <w:szCs w:val="20"/>
              </w:rPr>
              <w:t>2025 р.</w:t>
            </w:r>
          </w:p>
        </w:tc>
        <w:tc>
          <w:tcPr>
            <w:tcW w:w="993" w:type="dxa"/>
            <w:gridSpan w:val="2"/>
          </w:tcPr>
          <w:p w:rsidR="00095E51" w:rsidRPr="00371D98" w:rsidRDefault="00095E51" w:rsidP="00574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D98">
              <w:rPr>
                <w:rFonts w:ascii="Times New Roman" w:hAnsi="Times New Roman" w:cs="Times New Roman"/>
                <w:sz w:val="20"/>
                <w:szCs w:val="20"/>
              </w:rPr>
              <w:t>2026 р.</w:t>
            </w:r>
          </w:p>
        </w:tc>
        <w:tc>
          <w:tcPr>
            <w:tcW w:w="851" w:type="dxa"/>
            <w:gridSpan w:val="2"/>
          </w:tcPr>
          <w:p w:rsidR="00095E51" w:rsidRPr="00371D98" w:rsidRDefault="00095E51" w:rsidP="00574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D98">
              <w:rPr>
                <w:rFonts w:ascii="Times New Roman" w:hAnsi="Times New Roman" w:cs="Times New Roman"/>
                <w:sz w:val="20"/>
                <w:szCs w:val="20"/>
              </w:rPr>
              <w:t>2027 р.</w:t>
            </w:r>
          </w:p>
        </w:tc>
        <w:tc>
          <w:tcPr>
            <w:tcW w:w="850" w:type="dxa"/>
          </w:tcPr>
          <w:p w:rsidR="00095E51" w:rsidRPr="00371D98" w:rsidRDefault="00095E51" w:rsidP="00574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D98">
              <w:rPr>
                <w:rFonts w:ascii="Times New Roman" w:hAnsi="Times New Roman" w:cs="Times New Roman"/>
                <w:sz w:val="20"/>
                <w:szCs w:val="20"/>
              </w:rPr>
              <w:t>2028 р.</w:t>
            </w:r>
          </w:p>
        </w:tc>
        <w:tc>
          <w:tcPr>
            <w:tcW w:w="851" w:type="dxa"/>
            <w:gridSpan w:val="2"/>
          </w:tcPr>
          <w:p w:rsidR="00095E51" w:rsidRPr="00371D98" w:rsidRDefault="00095E51" w:rsidP="00574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D98">
              <w:rPr>
                <w:rFonts w:ascii="Times New Roman" w:hAnsi="Times New Roman" w:cs="Times New Roman"/>
                <w:sz w:val="20"/>
                <w:szCs w:val="20"/>
              </w:rPr>
              <w:t>2029 р.</w:t>
            </w:r>
          </w:p>
        </w:tc>
        <w:tc>
          <w:tcPr>
            <w:tcW w:w="992" w:type="dxa"/>
            <w:gridSpan w:val="2"/>
          </w:tcPr>
          <w:p w:rsidR="00095E51" w:rsidRPr="00371D98" w:rsidRDefault="00095E51" w:rsidP="00574219">
            <w:pPr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D98">
              <w:rPr>
                <w:rFonts w:ascii="Times New Roman" w:hAnsi="Times New Roman" w:cs="Times New Roman"/>
                <w:sz w:val="20"/>
                <w:szCs w:val="20"/>
              </w:rPr>
              <w:t xml:space="preserve">Усього </w:t>
            </w:r>
          </w:p>
          <w:p w:rsidR="00095E51" w:rsidRPr="00371D98" w:rsidRDefault="00095E51" w:rsidP="00574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95E51" w:rsidRPr="00574219" w:rsidRDefault="00095E51" w:rsidP="005742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95E51" w:rsidRPr="00574219">
        <w:tc>
          <w:tcPr>
            <w:tcW w:w="1554" w:type="dxa"/>
            <w:vMerge w:val="restart"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1. Підтримка розвитку галузі тваринництва</w:t>
            </w:r>
          </w:p>
        </w:tc>
        <w:tc>
          <w:tcPr>
            <w:tcW w:w="1843" w:type="dxa"/>
            <w:vMerge w:val="restart"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1.1. Часткове відшкодування вартості придбаного племінного поголів’я великої рогатої худоби (корів, нетелей, телиць)</w:t>
            </w:r>
          </w:p>
          <w:p w:rsidR="00095E51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</w:p>
          <w:p w:rsidR="00095E51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</w:p>
          <w:p w:rsidR="00095E51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</w:p>
          <w:p w:rsidR="00095E51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</w:p>
          <w:p w:rsidR="00095E51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</w:p>
          <w:p w:rsidR="00095E51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</w:p>
          <w:p w:rsidR="00095E51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</w:p>
          <w:p w:rsidR="00095E51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</w:p>
          <w:p w:rsidR="00095E51" w:rsidRPr="00371D98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vMerge w:val="restart"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Департамент економічного розвитку облдержадміністрації, райдержадміністрації, сільські, селищні, міські ради (за згодою)</w:t>
            </w:r>
          </w:p>
        </w:tc>
        <w:tc>
          <w:tcPr>
            <w:tcW w:w="923" w:type="dxa"/>
            <w:vMerge w:val="restart"/>
          </w:tcPr>
          <w:p w:rsidR="00095E51" w:rsidRPr="00574219" w:rsidRDefault="00095E51" w:rsidP="00574219">
            <w:pPr>
              <w:spacing w:after="0" w:line="240" w:lineRule="auto"/>
              <w:ind w:lef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 xml:space="preserve">2026 – </w:t>
            </w:r>
          </w:p>
          <w:p w:rsidR="00095E51" w:rsidRDefault="00095E51" w:rsidP="0026382C">
            <w:pPr>
              <w:spacing w:after="0" w:line="240" w:lineRule="auto"/>
              <w:ind w:left="-10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 xml:space="preserve">2029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:rsidR="00095E51" w:rsidRPr="00574219" w:rsidRDefault="00095E51" w:rsidP="0026382C">
            <w:pPr>
              <w:spacing w:after="0" w:line="240" w:lineRule="auto"/>
              <w:ind w:left="-10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роки</w:t>
            </w:r>
          </w:p>
        </w:tc>
        <w:tc>
          <w:tcPr>
            <w:tcW w:w="1440" w:type="dxa"/>
            <w:vAlign w:val="center"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Загальний обсяг, у т. ч.</w:t>
            </w:r>
          </w:p>
        </w:tc>
        <w:tc>
          <w:tcPr>
            <w:tcW w:w="900" w:type="dxa"/>
          </w:tcPr>
          <w:p w:rsidR="00095E51" w:rsidRPr="00371D98" w:rsidRDefault="00095E51" w:rsidP="00574219">
            <w:pPr>
              <w:spacing w:after="0" w:line="240" w:lineRule="auto"/>
              <w:ind w:right="-106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993" w:type="dxa"/>
            <w:gridSpan w:val="2"/>
          </w:tcPr>
          <w:p w:rsidR="00095E51" w:rsidRPr="00574219" w:rsidRDefault="00095E51" w:rsidP="00574219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20 000,0</w:t>
            </w:r>
          </w:p>
        </w:tc>
        <w:tc>
          <w:tcPr>
            <w:tcW w:w="851" w:type="dxa"/>
            <w:gridSpan w:val="2"/>
          </w:tcPr>
          <w:p w:rsidR="00095E51" w:rsidRPr="00574219" w:rsidRDefault="00095E51" w:rsidP="00574219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28 950,0</w:t>
            </w:r>
          </w:p>
        </w:tc>
        <w:tc>
          <w:tcPr>
            <w:tcW w:w="850" w:type="dxa"/>
          </w:tcPr>
          <w:p w:rsidR="00095E51" w:rsidRPr="00574219" w:rsidRDefault="00095E51" w:rsidP="00574219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30 500,0</w:t>
            </w:r>
          </w:p>
        </w:tc>
        <w:tc>
          <w:tcPr>
            <w:tcW w:w="851" w:type="dxa"/>
            <w:gridSpan w:val="2"/>
          </w:tcPr>
          <w:p w:rsidR="00095E51" w:rsidRPr="00574219" w:rsidRDefault="00095E51" w:rsidP="00574219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32 000,0</w:t>
            </w:r>
          </w:p>
        </w:tc>
        <w:tc>
          <w:tcPr>
            <w:tcW w:w="992" w:type="dxa"/>
            <w:gridSpan w:val="2"/>
          </w:tcPr>
          <w:p w:rsidR="00095E51" w:rsidRPr="00574219" w:rsidRDefault="00095E51" w:rsidP="00574219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111 450,0</w:t>
            </w:r>
          </w:p>
        </w:tc>
        <w:tc>
          <w:tcPr>
            <w:tcW w:w="1559" w:type="dxa"/>
            <w:vMerge w:val="restart"/>
          </w:tcPr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 xml:space="preserve">Сприяння  збільшенню обсягів виробництва молока та підвищенню його якісних властивостей. Кількість племінного поголів’я (корів, нетелей, телиць), вартість якого відшкодовано </w:t>
            </w:r>
            <w:r w:rsidRPr="0057421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за 2026 – </w:t>
            </w:r>
          </w:p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2029 роки, – 2 000 голів</w:t>
            </w:r>
          </w:p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5E51" w:rsidRPr="00574219">
        <w:tc>
          <w:tcPr>
            <w:tcW w:w="1554" w:type="dxa"/>
            <w:vMerge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Merge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5437" w:type="dxa"/>
            <w:gridSpan w:val="10"/>
          </w:tcPr>
          <w:p w:rsidR="00095E51" w:rsidRPr="00574219" w:rsidRDefault="00095E51" w:rsidP="00574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У межах бюджетних призначень на відповідний рік</w:t>
            </w:r>
          </w:p>
        </w:tc>
        <w:tc>
          <w:tcPr>
            <w:tcW w:w="1559" w:type="dxa"/>
            <w:vMerge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5E51" w:rsidRPr="00574219">
        <w:tc>
          <w:tcPr>
            <w:tcW w:w="1554" w:type="dxa"/>
            <w:vMerge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Merge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Обласний бюджет</w:t>
            </w:r>
          </w:p>
        </w:tc>
        <w:tc>
          <w:tcPr>
            <w:tcW w:w="900" w:type="dxa"/>
          </w:tcPr>
          <w:p w:rsidR="00095E51" w:rsidRPr="00371D98" w:rsidRDefault="00095E51" w:rsidP="00574219">
            <w:pPr>
              <w:spacing w:after="0" w:line="240" w:lineRule="auto"/>
              <w:ind w:right="-106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993" w:type="dxa"/>
            <w:gridSpan w:val="2"/>
          </w:tcPr>
          <w:p w:rsidR="00095E51" w:rsidRPr="00574219" w:rsidRDefault="00095E51" w:rsidP="00574219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20 000,0</w:t>
            </w:r>
          </w:p>
        </w:tc>
        <w:tc>
          <w:tcPr>
            <w:tcW w:w="851" w:type="dxa"/>
            <w:gridSpan w:val="2"/>
          </w:tcPr>
          <w:p w:rsidR="00095E51" w:rsidRPr="00574219" w:rsidRDefault="00095E51" w:rsidP="00574219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28 950,0</w:t>
            </w:r>
          </w:p>
        </w:tc>
        <w:tc>
          <w:tcPr>
            <w:tcW w:w="850" w:type="dxa"/>
          </w:tcPr>
          <w:p w:rsidR="00095E51" w:rsidRPr="00574219" w:rsidRDefault="00095E51" w:rsidP="00574219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30 500,0</w:t>
            </w:r>
          </w:p>
        </w:tc>
        <w:tc>
          <w:tcPr>
            <w:tcW w:w="851" w:type="dxa"/>
            <w:gridSpan w:val="2"/>
          </w:tcPr>
          <w:p w:rsidR="00095E51" w:rsidRPr="00574219" w:rsidRDefault="00095E51" w:rsidP="00574219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32 000,0</w:t>
            </w:r>
          </w:p>
        </w:tc>
        <w:tc>
          <w:tcPr>
            <w:tcW w:w="992" w:type="dxa"/>
            <w:gridSpan w:val="2"/>
          </w:tcPr>
          <w:p w:rsidR="00095E51" w:rsidRPr="00574219" w:rsidRDefault="00095E51" w:rsidP="00574219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111 450,0</w:t>
            </w:r>
          </w:p>
        </w:tc>
        <w:tc>
          <w:tcPr>
            <w:tcW w:w="1559" w:type="dxa"/>
            <w:vMerge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5E51" w:rsidRPr="00574219">
        <w:tc>
          <w:tcPr>
            <w:tcW w:w="1554" w:type="dxa"/>
            <w:vMerge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Merge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Місцевий бюджет</w:t>
            </w:r>
          </w:p>
        </w:tc>
        <w:tc>
          <w:tcPr>
            <w:tcW w:w="5437" w:type="dxa"/>
            <w:gridSpan w:val="10"/>
          </w:tcPr>
          <w:p w:rsidR="00095E51" w:rsidRPr="00574219" w:rsidRDefault="00095E51" w:rsidP="00574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У межах бюджетних призначень на відповідний рік</w:t>
            </w:r>
          </w:p>
        </w:tc>
        <w:tc>
          <w:tcPr>
            <w:tcW w:w="1559" w:type="dxa"/>
            <w:vMerge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5E51" w:rsidRPr="00574219">
        <w:tc>
          <w:tcPr>
            <w:tcW w:w="1554" w:type="dxa"/>
            <w:vMerge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Merge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Інші джерела</w:t>
            </w:r>
          </w:p>
        </w:tc>
        <w:tc>
          <w:tcPr>
            <w:tcW w:w="5437" w:type="dxa"/>
            <w:gridSpan w:val="10"/>
          </w:tcPr>
          <w:p w:rsidR="00095E51" w:rsidRPr="00574219" w:rsidRDefault="00095E51" w:rsidP="00574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У межах фінансового ресурсу на відповідний рік</w:t>
            </w:r>
          </w:p>
        </w:tc>
        <w:tc>
          <w:tcPr>
            <w:tcW w:w="1559" w:type="dxa"/>
            <w:vMerge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5E51" w:rsidRPr="00574219">
        <w:tc>
          <w:tcPr>
            <w:tcW w:w="1554" w:type="dxa"/>
            <w:vMerge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 xml:space="preserve">1.2. Часткове відшкодування вартості придбаної у підприємств (об’єднань) з племінної справи </w:t>
            </w:r>
          </w:p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у тваринництві ідентифікованої сперми бугаїв</w:t>
            </w:r>
          </w:p>
        </w:tc>
        <w:tc>
          <w:tcPr>
            <w:tcW w:w="2268" w:type="dxa"/>
            <w:vMerge w:val="restart"/>
          </w:tcPr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Департамент економічного розвитку облдержадміністрації, райдержадміністрації, сільські, селищні, міські ради (за згодою)</w:t>
            </w:r>
          </w:p>
        </w:tc>
        <w:tc>
          <w:tcPr>
            <w:tcW w:w="923" w:type="dxa"/>
            <w:vMerge w:val="restart"/>
          </w:tcPr>
          <w:p w:rsidR="00095E51" w:rsidRPr="00574219" w:rsidRDefault="00095E51" w:rsidP="00574219">
            <w:pPr>
              <w:spacing w:after="0" w:line="216" w:lineRule="auto"/>
              <w:ind w:lef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 xml:space="preserve">2026 – </w:t>
            </w:r>
          </w:p>
          <w:p w:rsidR="00095E51" w:rsidRDefault="00095E51" w:rsidP="0026382C">
            <w:pPr>
              <w:spacing w:after="0" w:line="216" w:lineRule="auto"/>
              <w:ind w:left="-10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 xml:space="preserve">2029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095E51" w:rsidRPr="00574219" w:rsidRDefault="00095E51" w:rsidP="0026382C">
            <w:pPr>
              <w:spacing w:after="0" w:line="216" w:lineRule="auto"/>
              <w:ind w:left="-10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роки</w:t>
            </w:r>
          </w:p>
        </w:tc>
        <w:tc>
          <w:tcPr>
            <w:tcW w:w="1440" w:type="dxa"/>
            <w:vAlign w:val="center"/>
          </w:tcPr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57421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Загальний обсяг, у т. ч.</w:t>
            </w:r>
          </w:p>
        </w:tc>
        <w:tc>
          <w:tcPr>
            <w:tcW w:w="900" w:type="dxa"/>
          </w:tcPr>
          <w:p w:rsidR="00095E51" w:rsidRPr="00574219" w:rsidRDefault="00095E51" w:rsidP="00574219">
            <w:pPr>
              <w:spacing w:after="0" w:line="216" w:lineRule="auto"/>
              <w:ind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993" w:type="dxa"/>
            <w:gridSpan w:val="2"/>
          </w:tcPr>
          <w:p w:rsidR="00095E51" w:rsidRPr="00574219" w:rsidRDefault="00095E51" w:rsidP="00574219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1 080,0</w:t>
            </w:r>
          </w:p>
        </w:tc>
        <w:tc>
          <w:tcPr>
            <w:tcW w:w="851" w:type="dxa"/>
            <w:gridSpan w:val="2"/>
          </w:tcPr>
          <w:p w:rsidR="00095E51" w:rsidRPr="00574219" w:rsidRDefault="00095E51" w:rsidP="00574219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1 150,0</w:t>
            </w:r>
          </w:p>
        </w:tc>
        <w:tc>
          <w:tcPr>
            <w:tcW w:w="850" w:type="dxa"/>
          </w:tcPr>
          <w:p w:rsidR="00095E51" w:rsidRPr="00574219" w:rsidRDefault="00095E51" w:rsidP="00574219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1 210,0</w:t>
            </w:r>
          </w:p>
        </w:tc>
        <w:tc>
          <w:tcPr>
            <w:tcW w:w="851" w:type="dxa"/>
            <w:gridSpan w:val="2"/>
          </w:tcPr>
          <w:p w:rsidR="00095E51" w:rsidRPr="00574219" w:rsidRDefault="00095E51" w:rsidP="00574219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1 270,0</w:t>
            </w:r>
          </w:p>
        </w:tc>
        <w:tc>
          <w:tcPr>
            <w:tcW w:w="992" w:type="dxa"/>
            <w:gridSpan w:val="2"/>
          </w:tcPr>
          <w:p w:rsidR="00095E51" w:rsidRPr="00574219" w:rsidRDefault="00095E51" w:rsidP="00574219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4 910,0</w:t>
            </w:r>
          </w:p>
        </w:tc>
        <w:tc>
          <w:tcPr>
            <w:tcW w:w="1559" w:type="dxa"/>
            <w:vMerge w:val="restart"/>
          </w:tcPr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Забезпечення сталого розвитку тваринництва.</w:t>
            </w:r>
          </w:p>
          <w:p w:rsidR="00095E51" w:rsidRPr="00574219" w:rsidRDefault="00095E51" w:rsidP="00574219">
            <w:pPr>
              <w:spacing w:after="0" w:line="216" w:lineRule="auto"/>
              <w:ind w:right="-105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 xml:space="preserve">Кількість ідентифікованої сперми бугаїв, вартість якої відшкодовано </w:t>
            </w:r>
          </w:p>
          <w:p w:rsidR="00095E51" w:rsidRPr="00574219" w:rsidRDefault="00095E51" w:rsidP="00574219">
            <w:pPr>
              <w:spacing w:after="0" w:line="216" w:lineRule="auto"/>
              <w:ind w:right="-105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 xml:space="preserve">за 2025 – </w:t>
            </w:r>
          </w:p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2029 роки, – 44 741 доз</w:t>
            </w:r>
          </w:p>
          <w:p w:rsidR="00095E51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095E51" w:rsidRPr="00371D98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95E51" w:rsidRPr="00574219">
        <w:tc>
          <w:tcPr>
            <w:tcW w:w="1554" w:type="dxa"/>
            <w:vMerge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Merge/>
          </w:tcPr>
          <w:p w:rsidR="00095E51" w:rsidRPr="00574219" w:rsidRDefault="00095E51" w:rsidP="00574219">
            <w:pPr>
              <w:spacing w:after="0" w:line="216" w:lineRule="auto"/>
              <w:ind w:lef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57421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5437" w:type="dxa"/>
            <w:gridSpan w:val="10"/>
          </w:tcPr>
          <w:p w:rsidR="00095E51" w:rsidRPr="00574219" w:rsidRDefault="00095E51" w:rsidP="00574219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У межах бюджетних призначень на відповідний рік</w:t>
            </w:r>
          </w:p>
        </w:tc>
        <w:tc>
          <w:tcPr>
            <w:tcW w:w="1559" w:type="dxa"/>
            <w:vMerge/>
          </w:tcPr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5E51" w:rsidRPr="00574219">
        <w:tc>
          <w:tcPr>
            <w:tcW w:w="1554" w:type="dxa"/>
            <w:vMerge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Merge/>
          </w:tcPr>
          <w:p w:rsidR="00095E51" w:rsidRPr="00574219" w:rsidRDefault="00095E51" w:rsidP="00574219">
            <w:pPr>
              <w:spacing w:after="0" w:line="216" w:lineRule="auto"/>
              <w:ind w:lef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57421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Обласний бюджет</w:t>
            </w:r>
          </w:p>
        </w:tc>
        <w:tc>
          <w:tcPr>
            <w:tcW w:w="900" w:type="dxa"/>
          </w:tcPr>
          <w:p w:rsidR="00095E51" w:rsidRPr="00574219" w:rsidRDefault="00095E51" w:rsidP="00574219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993" w:type="dxa"/>
            <w:gridSpan w:val="2"/>
          </w:tcPr>
          <w:p w:rsidR="00095E51" w:rsidRPr="00574219" w:rsidRDefault="00095E51" w:rsidP="00574219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1 080,0</w:t>
            </w:r>
          </w:p>
        </w:tc>
        <w:tc>
          <w:tcPr>
            <w:tcW w:w="851" w:type="dxa"/>
            <w:gridSpan w:val="2"/>
          </w:tcPr>
          <w:p w:rsidR="00095E51" w:rsidRPr="00574219" w:rsidRDefault="00095E51" w:rsidP="00574219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1 150,0</w:t>
            </w:r>
          </w:p>
        </w:tc>
        <w:tc>
          <w:tcPr>
            <w:tcW w:w="850" w:type="dxa"/>
          </w:tcPr>
          <w:p w:rsidR="00095E51" w:rsidRPr="00574219" w:rsidRDefault="00095E51" w:rsidP="00574219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1 210,0</w:t>
            </w:r>
          </w:p>
        </w:tc>
        <w:tc>
          <w:tcPr>
            <w:tcW w:w="851" w:type="dxa"/>
            <w:gridSpan w:val="2"/>
          </w:tcPr>
          <w:p w:rsidR="00095E51" w:rsidRPr="00574219" w:rsidRDefault="00095E51" w:rsidP="00574219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1 270,0</w:t>
            </w:r>
          </w:p>
        </w:tc>
        <w:tc>
          <w:tcPr>
            <w:tcW w:w="992" w:type="dxa"/>
            <w:gridSpan w:val="2"/>
          </w:tcPr>
          <w:p w:rsidR="00095E51" w:rsidRPr="00574219" w:rsidRDefault="00095E51" w:rsidP="00574219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4 910,0</w:t>
            </w:r>
          </w:p>
        </w:tc>
        <w:tc>
          <w:tcPr>
            <w:tcW w:w="1559" w:type="dxa"/>
            <w:vMerge/>
          </w:tcPr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5E51" w:rsidRPr="00574219">
        <w:tc>
          <w:tcPr>
            <w:tcW w:w="1554" w:type="dxa"/>
            <w:vMerge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Merge/>
          </w:tcPr>
          <w:p w:rsidR="00095E51" w:rsidRPr="00574219" w:rsidRDefault="00095E51" w:rsidP="00574219">
            <w:pPr>
              <w:spacing w:after="0" w:line="216" w:lineRule="auto"/>
              <w:ind w:lef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57421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Місцевий бюджет</w:t>
            </w:r>
          </w:p>
        </w:tc>
        <w:tc>
          <w:tcPr>
            <w:tcW w:w="5437" w:type="dxa"/>
            <w:gridSpan w:val="10"/>
          </w:tcPr>
          <w:p w:rsidR="00095E51" w:rsidRPr="00574219" w:rsidRDefault="00095E51" w:rsidP="00574219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У межах бюджетних призначень на відповідний рік</w:t>
            </w:r>
          </w:p>
        </w:tc>
        <w:tc>
          <w:tcPr>
            <w:tcW w:w="1559" w:type="dxa"/>
            <w:vMerge/>
          </w:tcPr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5E51" w:rsidRPr="00574219">
        <w:tc>
          <w:tcPr>
            <w:tcW w:w="1554" w:type="dxa"/>
            <w:vMerge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Merge/>
          </w:tcPr>
          <w:p w:rsidR="00095E51" w:rsidRPr="00574219" w:rsidRDefault="00095E51" w:rsidP="00574219">
            <w:pPr>
              <w:spacing w:after="0" w:line="216" w:lineRule="auto"/>
              <w:ind w:lef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57421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Інші джерела</w:t>
            </w:r>
          </w:p>
        </w:tc>
        <w:tc>
          <w:tcPr>
            <w:tcW w:w="5437" w:type="dxa"/>
            <w:gridSpan w:val="10"/>
          </w:tcPr>
          <w:p w:rsidR="00095E51" w:rsidRPr="00574219" w:rsidRDefault="00095E51" w:rsidP="00574219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У межах фінансового ресурсу на відповідний рік</w:t>
            </w:r>
          </w:p>
        </w:tc>
        <w:tc>
          <w:tcPr>
            <w:tcW w:w="1559" w:type="dxa"/>
            <w:vMerge/>
          </w:tcPr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5E51" w:rsidRPr="00574219">
        <w:tc>
          <w:tcPr>
            <w:tcW w:w="1554" w:type="dxa"/>
            <w:vMerge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1.3. </w:t>
            </w:r>
            <w:bookmarkStart w:id="0" w:name="_Hlk230684391"/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Надання фінансової підтримки сільсько-</w:t>
            </w:r>
          </w:p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господарським товаровиробникам за утримання маточного поголів’я овець та/або кіз</w:t>
            </w:r>
            <w:bookmarkEnd w:id="0"/>
          </w:p>
        </w:tc>
        <w:tc>
          <w:tcPr>
            <w:tcW w:w="2268" w:type="dxa"/>
            <w:vMerge w:val="restart"/>
          </w:tcPr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Департамент економічного розвитку облдержадміністрації, райдержадміністрації, сільські, селищні, міські ради (за згодою)</w:t>
            </w:r>
          </w:p>
        </w:tc>
        <w:tc>
          <w:tcPr>
            <w:tcW w:w="923" w:type="dxa"/>
            <w:vMerge w:val="restart"/>
          </w:tcPr>
          <w:p w:rsidR="00095E51" w:rsidRPr="00574219" w:rsidRDefault="00095E51" w:rsidP="00574219">
            <w:pPr>
              <w:spacing w:after="0" w:line="216" w:lineRule="auto"/>
              <w:ind w:lef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 xml:space="preserve">2026 – </w:t>
            </w:r>
          </w:p>
          <w:p w:rsidR="00095E51" w:rsidRDefault="00095E51" w:rsidP="0026382C">
            <w:pPr>
              <w:spacing w:after="0" w:line="216" w:lineRule="auto"/>
              <w:ind w:left="-10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 xml:space="preserve">2029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95E51" w:rsidRPr="00574219" w:rsidRDefault="00095E51" w:rsidP="0026382C">
            <w:pPr>
              <w:spacing w:after="0" w:line="216" w:lineRule="auto"/>
              <w:ind w:left="-10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роки</w:t>
            </w:r>
          </w:p>
        </w:tc>
        <w:tc>
          <w:tcPr>
            <w:tcW w:w="1440" w:type="dxa"/>
            <w:vAlign w:val="center"/>
          </w:tcPr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57421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Загальний обсяг, у т. ч.</w:t>
            </w:r>
          </w:p>
        </w:tc>
        <w:tc>
          <w:tcPr>
            <w:tcW w:w="900" w:type="dxa"/>
          </w:tcPr>
          <w:p w:rsidR="00095E51" w:rsidRPr="00371D98" w:rsidRDefault="00095E51" w:rsidP="00574219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993" w:type="dxa"/>
            <w:gridSpan w:val="2"/>
          </w:tcPr>
          <w:p w:rsidR="00095E51" w:rsidRPr="00574219" w:rsidRDefault="00095E51" w:rsidP="00574219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2 000,0</w:t>
            </w:r>
          </w:p>
        </w:tc>
        <w:tc>
          <w:tcPr>
            <w:tcW w:w="851" w:type="dxa"/>
            <w:gridSpan w:val="2"/>
          </w:tcPr>
          <w:p w:rsidR="00095E51" w:rsidRPr="00574219" w:rsidRDefault="00095E51" w:rsidP="00574219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9 000,0</w:t>
            </w:r>
          </w:p>
        </w:tc>
        <w:tc>
          <w:tcPr>
            <w:tcW w:w="850" w:type="dxa"/>
          </w:tcPr>
          <w:p w:rsidR="00095E51" w:rsidRPr="00574219" w:rsidRDefault="00095E51" w:rsidP="00574219">
            <w:pPr>
              <w:spacing w:after="0" w:line="216" w:lineRule="auto"/>
              <w:ind w:right="-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10 000,0</w:t>
            </w:r>
          </w:p>
        </w:tc>
        <w:tc>
          <w:tcPr>
            <w:tcW w:w="851" w:type="dxa"/>
            <w:gridSpan w:val="2"/>
          </w:tcPr>
          <w:p w:rsidR="00095E51" w:rsidRPr="00574219" w:rsidRDefault="00095E51" w:rsidP="00574219">
            <w:pPr>
              <w:spacing w:after="0" w:line="216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12 000,0</w:t>
            </w:r>
          </w:p>
        </w:tc>
        <w:tc>
          <w:tcPr>
            <w:tcW w:w="992" w:type="dxa"/>
            <w:gridSpan w:val="2"/>
          </w:tcPr>
          <w:p w:rsidR="00095E51" w:rsidRPr="00574219" w:rsidRDefault="00095E51" w:rsidP="00574219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33 000,0</w:t>
            </w:r>
          </w:p>
        </w:tc>
        <w:tc>
          <w:tcPr>
            <w:tcW w:w="1559" w:type="dxa"/>
            <w:vMerge w:val="restart"/>
          </w:tcPr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Збереження та відновлення поголів’я овець та кіз, стимулювання сталого розвитку господарств та підвищення їх рентабельності в умовах воєнного часу.</w:t>
            </w:r>
          </w:p>
          <w:p w:rsidR="00095E51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Рівень забезпечення надання фінансової підтримки сільськогоспо-дарським товаровироб-никам за 2026 – 2029 роки – 100 %</w:t>
            </w:r>
          </w:p>
          <w:p w:rsidR="00095E51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095E51" w:rsidRPr="002131F8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95E51" w:rsidRPr="00574219">
        <w:tc>
          <w:tcPr>
            <w:tcW w:w="1554" w:type="dxa"/>
            <w:vMerge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Merge/>
          </w:tcPr>
          <w:p w:rsidR="00095E51" w:rsidRPr="00574219" w:rsidRDefault="00095E51" w:rsidP="00574219">
            <w:pPr>
              <w:spacing w:after="0" w:line="240" w:lineRule="auto"/>
              <w:ind w:lef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57421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5437" w:type="dxa"/>
            <w:gridSpan w:val="10"/>
          </w:tcPr>
          <w:p w:rsidR="00095E51" w:rsidRPr="00574219" w:rsidRDefault="00095E51" w:rsidP="00574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У межах бюджетних призначень на відповідний рік</w:t>
            </w:r>
          </w:p>
        </w:tc>
        <w:tc>
          <w:tcPr>
            <w:tcW w:w="1559" w:type="dxa"/>
            <w:vMerge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5E51" w:rsidRPr="00574219">
        <w:tc>
          <w:tcPr>
            <w:tcW w:w="1554" w:type="dxa"/>
            <w:vMerge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Merge/>
          </w:tcPr>
          <w:p w:rsidR="00095E51" w:rsidRPr="00574219" w:rsidRDefault="00095E51" w:rsidP="00574219">
            <w:pPr>
              <w:spacing w:after="0" w:line="240" w:lineRule="auto"/>
              <w:ind w:lef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57421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Обласний бюджет</w:t>
            </w:r>
          </w:p>
        </w:tc>
        <w:tc>
          <w:tcPr>
            <w:tcW w:w="900" w:type="dxa"/>
          </w:tcPr>
          <w:p w:rsidR="00095E51" w:rsidRPr="00371D98" w:rsidRDefault="00095E51" w:rsidP="00574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993" w:type="dxa"/>
            <w:gridSpan w:val="2"/>
          </w:tcPr>
          <w:p w:rsidR="00095E51" w:rsidRPr="00574219" w:rsidRDefault="00095E51" w:rsidP="00574219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2 000,0</w:t>
            </w:r>
          </w:p>
        </w:tc>
        <w:tc>
          <w:tcPr>
            <w:tcW w:w="851" w:type="dxa"/>
            <w:gridSpan w:val="2"/>
          </w:tcPr>
          <w:p w:rsidR="00095E51" w:rsidRPr="00574219" w:rsidRDefault="00095E51" w:rsidP="00574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9 000,0</w:t>
            </w:r>
          </w:p>
        </w:tc>
        <w:tc>
          <w:tcPr>
            <w:tcW w:w="850" w:type="dxa"/>
          </w:tcPr>
          <w:p w:rsidR="00095E51" w:rsidRPr="00574219" w:rsidRDefault="00095E51" w:rsidP="00574219">
            <w:pPr>
              <w:spacing w:after="0" w:line="240" w:lineRule="auto"/>
              <w:ind w:right="-135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10 000,0</w:t>
            </w:r>
          </w:p>
        </w:tc>
        <w:tc>
          <w:tcPr>
            <w:tcW w:w="851" w:type="dxa"/>
            <w:gridSpan w:val="2"/>
          </w:tcPr>
          <w:p w:rsidR="00095E51" w:rsidRPr="00574219" w:rsidRDefault="00095E51" w:rsidP="00574219">
            <w:pPr>
              <w:spacing w:after="0" w:line="240" w:lineRule="auto"/>
              <w:ind w:right="-110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12 000,0</w:t>
            </w:r>
          </w:p>
        </w:tc>
        <w:tc>
          <w:tcPr>
            <w:tcW w:w="992" w:type="dxa"/>
            <w:gridSpan w:val="2"/>
          </w:tcPr>
          <w:p w:rsidR="00095E51" w:rsidRPr="00574219" w:rsidRDefault="00095E51" w:rsidP="00574219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33 000,0</w:t>
            </w:r>
          </w:p>
        </w:tc>
        <w:tc>
          <w:tcPr>
            <w:tcW w:w="1559" w:type="dxa"/>
            <w:vMerge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5E51" w:rsidRPr="00574219">
        <w:tc>
          <w:tcPr>
            <w:tcW w:w="1554" w:type="dxa"/>
            <w:vMerge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Merge/>
          </w:tcPr>
          <w:p w:rsidR="00095E51" w:rsidRPr="00574219" w:rsidRDefault="00095E51" w:rsidP="00574219">
            <w:pPr>
              <w:spacing w:after="0" w:line="240" w:lineRule="auto"/>
              <w:ind w:lef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57421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Місцевий бюджет</w:t>
            </w:r>
          </w:p>
        </w:tc>
        <w:tc>
          <w:tcPr>
            <w:tcW w:w="5437" w:type="dxa"/>
            <w:gridSpan w:val="10"/>
          </w:tcPr>
          <w:p w:rsidR="00095E51" w:rsidRPr="00574219" w:rsidRDefault="00095E51" w:rsidP="00574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У межах бюджетних призначень на відповідний рік</w:t>
            </w:r>
          </w:p>
        </w:tc>
        <w:tc>
          <w:tcPr>
            <w:tcW w:w="1559" w:type="dxa"/>
            <w:vMerge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5E51" w:rsidRPr="00574219">
        <w:tc>
          <w:tcPr>
            <w:tcW w:w="1554" w:type="dxa"/>
            <w:vMerge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Merge/>
          </w:tcPr>
          <w:p w:rsidR="00095E51" w:rsidRPr="00574219" w:rsidRDefault="00095E51" w:rsidP="00574219">
            <w:pPr>
              <w:spacing w:after="0" w:line="240" w:lineRule="auto"/>
              <w:ind w:lef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57421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Інші джерела</w:t>
            </w:r>
          </w:p>
        </w:tc>
        <w:tc>
          <w:tcPr>
            <w:tcW w:w="5437" w:type="dxa"/>
            <w:gridSpan w:val="10"/>
          </w:tcPr>
          <w:p w:rsidR="00095E51" w:rsidRPr="00574219" w:rsidRDefault="00095E51" w:rsidP="00574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У межах фінансового ресурсу на відповідний рік</w:t>
            </w:r>
          </w:p>
        </w:tc>
        <w:tc>
          <w:tcPr>
            <w:tcW w:w="1559" w:type="dxa"/>
            <w:vMerge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5E51" w:rsidRPr="00574219">
        <w:tc>
          <w:tcPr>
            <w:tcW w:w="1554" w:type="dxa"/>
            <w:vMerge w:val="restart"/>
          </w:tcPr>
          <w:p w:rsidR="00095E51" w:rsidRPr="00574219" w:rsidRDefault="00095E51" w:rsidP="00574219">
            <w:pPr>
              <w:spacing w:after="0" w:line="216" w:lineRule="auto"/>
              <w:ind w:left="29" w:right="-55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57421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2.</w:t>
            </w:r>
            <w:bookmarkStart w:id="1" w:name="_Hlk182394131"/>
            <w:r w:rsidRPr="0057421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 Підтримка розвитку сільськогоспо-дарських товаровироб-ників у сфері органічного виробництва</w:t>
            </w:r>
            <w:bookmarkEnd w:id="1"/>
          </w:p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57421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2.1. Часткова компенсація витрат, понесених суб’єктом господарювання на проведення сертифікації органічного виробництва</w:t>
            </w:r>
          </w:p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:rsidR="00095E51" w:rsidRPr="00574219" w:rsidRDefault="00095E51" w:rsidP="00574219">
            <w:pPr>
              <w:spacing w:after="0" w:line="216" w:lineRule="auto"/>
              <w:ind w:right="-83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економічного розвитку облдержадміністрації, райдержадміністрації, сільські, селищні, </w:t>
            </w:r>
          </w:p>
          <w:p w:rsidR="00095E51" w:rsidRPr="00574219" w:rsidRDefault="00095E51" w:rsidP="00574219">
            <w:pPr>
              <w:spacing w:after="0" w:line="216" w:lineRule="auto"/>
              <w:ind w:right="-83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міські ради (за згодою)</w:t>
            </w:r>
          </w:p>
        </w:tc>
        <w:tc>
          <w:tcPr>
            <w:tcW w:w="923" w:type="dxa"/>
            <w:vMerge w:val="restart"/>
          </w:tcPr>
          <w:p w:rsidR="00095E51" w:rsidRPr="00574219" w:rsidRDefault="00095E51" w:rsidP="00574219">
            <w:pPr>
              <w:spacing w:after="0" w:line="216" w:lineRule="auto"/>
              <w:ind w:lef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 xml:space="preserve">2025 – </w:t>
            </w:r>
          </w:p>
          <w:p w:rsidR="00095E51" w:rsidRDefault="00095E51" w:rsidP="0026382C">
            <w:pPr>
              <w:spacing w:after="0" w:line="216" w:lineRule="auto"/>
              <w:ind w:left="-10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 xml:space="preserve">2029 </w:t>
            </w:r>
          </w:p>
          <w:p w:rsidR="00095E51" w:rsidRPr="00574219" w:rsidRDefault="00095E51" w:rsidP="0026382C">
            <w:pPr>
              <w:spacing w:after="0" w:line="216" w:lineRule="auto"/>
              <w:ind w:left="-10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роки</w:t>
            </w:r>
          </w:p>
        </w:tc>
        <w:tc>
          <w:tcPr>
            <w:tcW w:w="1440" w:type="dxa"/>
            <w:vAlign w:val="center"/>
          </w:tcPr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Загальний обсяг, у т. ч.</w:t>
            </w:r>
          </w:p>
        </w:tc>
        <w:tc>
          <w:tcPr>
            <w:tcW w:w="900" w:type="dxa"/>
          </w:tcPr>
          <w:p w:rsidR="00095E51" w:rsidRPr="00371D98" w:rsidRDefault="00095E51" w:rsidP="00574219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993" w:type="dxa"/>
            <w:gridSpan w:val="2"/>
          </w:tcPr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325,0</w:t>
            </w:r>
          </w:p>
        </w:tc>
        <w:tc>
          <w:tcPr>
            <w:tcW w:w="851" w:type="dxa"/>
            <w:gridSpan w:val="2"/>
          </w:tcPr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345,0</w:t>
            </w:r>
          </w:p>
        </w:tc>
        <w:tc>
          <w:tcPr>
            <w:tcW w:w="850" w:type="dxa"/>
          </w:tcPr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365,0</w:t>
            </w:r>
          </w:p>
        </w:tc>
        <w:tc>
          <w:tcPr>
            <w:tcW w:w="851" w:type="dxa"/>
            <w:gridSpan w:val="2"/>
          </w:tcPr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380,0</w:t>
            </w:r>
          </w:p>
        </w:tc>
        <w:tc>
          <w:tcPr>
            <w:tcW w:w="992" w:type="dxa"/>
            <w:gridSpan w:val="2"/>
          </w:tcPr>
          <w:p w:rsidR="00095E51" w:rsidRPr="00574219" w:rsidRDefault="00095E51" w:rsidP="00574219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1 415,0</w:t>
            </w:r>
          </w:p>
        </w:tc>
        <w:tc>
          <w:tcPr>
            <w:tcW w:w="1559" w:type="dxa"/>
            <w:vMerge w:val="restart"/>
          </w:tcPr>
          <w:p w:rsidR="00095E51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val="en-US" w:eastAsia="ru-RU"/>
              </w:rPr>
            </w:pPr>
            <w:r w:rsidRPr="0057421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 xml:space="preserve">Сприяння </w:t>
            </w:r>
          </w:p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57421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 xml:space="preserve">виробництву високоякісних та корисних харчових продуктів. Кількість сертифікації органічного виробництва, вартість якої відшкодовано за 2026 – </w:t>
            </w:r>
          </w:p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57421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2029 роки, – 60 одиниць</w:t>
            </w:r>
          </w:p>
          <w:p w:rsidR="00095E51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095E51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095E51" w:rsidRPr="00371D98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95E51" w:rsidRPr="00574219">
        <w:tc>
          <w:tcPr>
            <w:tcW w:w="1554" w:type="dxa"/>
            <w:vMerge/>
          </w:tcPr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Merge/>
          </w:tcPr>
          <w:p w:rsidR="00095E51" w:rsidRPr="00574219" w:rsidRDefault="00095E51" w:rsidP="00574219">
            <w:pPr>
              <w:spacing w:after="0" w:line="216" w:lineRule="auto"/>
              <w:ind w:lef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5437" w:type="dxa"/>
            <w:gridSpan w:val="10"/>
          </w:tcPr>
          <w:p w:rsidR="00095E51" w:rsidRPr="00574219" w:rsidRDefault="00095E51" w:rsidP="00574219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У межах бюджетних призначень на відповідний рік</w:t>
            </w:r>
          </w:p>
        </w:tc>
        <w:tc>
          <w:tcPr>
            <w:tcW w:w="1559" w:type="dxa"/>
            <w:vMerge/>
          </w:tcPr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5E51" w:rsidRPr="00574219">
        <w:tc>
          <w:tcPr>
            <w:tcW w:w="1554" w:type="dxa"/>
            <w:vMerge/>
          </w:tcPr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Merge/>
          </w:tcPr>
          <w:p w:rsidR="00095E51" w:rsidRPr="00574219" w:rsidRDefault="00095E51" w:rsidP="00574219">
            <w:pPr>
              <w:spacing w:after="0" w:line="216" w:lineRule="auto"/>
              <w:ind w:lef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Обласний бюджет</w:t>
            </w:r>
          </w:p>
        </w:tc>
        <w:tc>
          <w:tcPr>
            <w:tcW w:w="900" w:type="dxa"/>
          </w:tcPr>
          <w:p w:rsidR="00095E51" w:rsidRPr="00371D98" w:rsidRDefault="00095E51" w:rsidP="00574219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993" w:type="dxa"/>
            <w:gridSpan w:val="2"/>
          </w:tcPr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325,0</w:t>
            </w:r>
          </w:p>
        </w:tc>
        <w:tc>
          <w:tcPr>
            <w:tcW w:w="851" w:type="dxa"/>
            <w:gridSpan w:val="2"/>
          </w:tcPr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345,0</w:t>
            </w:r>
          </w:p>
        </w:tc>
        <w:tc>
          <w:tcPr>
            <w:tcW w:w="850" w:type="dxa"/>
          </w:tcPr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365,0</w:t>
            </w:r>
          </w:p>
        </w:tc>
        <w:tc>
          <w:tcPr>
            <w:tcW w:w="851" w:type="dxa"/>
            <w:gridSpan w:val="2"/>
          </w:tcPr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380,0</w:t>
            </w:r>
          </w:p>
        </w:tc>
        <w:tc>
          <w:tcPr>
            <w:tcW w:w="992" w:type="dxa"/>
            <w:gridSpan w:val="2"/>
          </w:tcPr>
          <w:p w:rsidR="00095E51" w:rsidRPr="00574219" w:rsidRDefault="00095E51" w:rsidP="00574219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1 415,0</w:t>
            </w:r>
          </w:p>
        </w:tc>
        <w:tc>
          <w:tcPr>
            <w:tcW w:w="1559" w:type="dxa"/>
            <w:vMerge/>
          </w:tcPr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5E51" w:rsidRPr="00574219">
        <w:tc>
          <w:tcPr>
            <w:tcW w:w="1554" w:type="dxa"/>
            <w:vMerge/>
          </w:tcPr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Merge/>
          </w:tcPr>
          <w:p w:rsidR="00095E51" w:rsidRPr="00574219" w:rsidRDefault="00095E51" w:rsidP="00574219">
            <w:pPr>
              <w:spacing w:after="0" w:line="216" w:lineRule="auto"/>
              <w:ind w:lef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Місцевий бюджет</w:t>
            </w:r>
          </w:p>
        </w:tc>
        <w:tc>
          <w:tcPr>
            <w:tcW w:w="5437" w:type="dxa"/>
            <w:gridSpan w:val="10"/>
          </w:tcPr>
          <w:p w:rsidR="00095E51" w:rsidRPr="00574219" w:rsidRDefault="00095E51" w:rsidP="00574219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У межах бюджетних призначень на відповідний рік</w:t>
            </w:r>
          </w:p>
        </w:tc>
        <w:tc>
          <w:tcPr>
            <w:tcW w:w="1559" w:type="dxa"/>
            <w:vMerge/>
          </w:tcPr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5E51" w:rsidRPr="00574219">
        <w:tc>
          <w:tcPr>
            <w:tcW w:w="1554" w:type="dxa"/>
            <w:vMerge/>
          </w:tcPr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Merge/>
          </w:tcPr>
          <w:p w:rsidR="00095E51" w:rsidRPr="00574219" w:rsidRDefault="00095E51" w:rsidP="00574219">
            <w:pPr>
              <w:spacing w:after="0" w:line="216" w:lineRule="auto"/>
              <w:ind w:lef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Інші джерела</w:t>
            </w:r>
          </w:p>
        </w:tc>
        <w:tc>
          <w:tcPr>
            <w:tcW w:w="5437" w:type="dxa"/>
            <w:gridSpan w:val="10"/>
          </w:tcPr>
          <w:p w:rsidR="00095E51" w:rsidRPr="00574219" w:rsidRDefault="00095E51" w:rsidP="00574219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У межах фінансового ресурсу на відповідний рік</w:t>
            </w:r>
          </w:p>
        </w:tc>
        <w:tc>
          <w:tcPr>
            <w:tcW w:w="1559" w:type="dxa"/>
            <w:vMerge/>
          </w:tcPr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5E51" w:rsidRPr="00574219">
        <w:tc>
          <w:tcPr>
            <w:tcW w:w="1554" w:type="dxa"/>
            <w:vMerge w:val="restart"/>
          </w:tcPr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57421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3. Сприяння збільшенню обсягів експорту та підвищенню конкуренто-спроможності харчових продуктів, удосконаленню технологій виробництва, залученню інвестицій, забезпеченню науково-технічного і технологічного оновлення   вітчизняного виробництва та зміцненню міжнародних зв’язків</w:t>
            </w:r>
          </w:p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</w:tcPr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57421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3.1. Організація та проведення конференцій, семінарів, інформаційно-виставкових та інших заходів, спрямованих на забезпечення розвитку агропромислового комплексу</w:t>
            </w:r>
          </w:p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Департамент економічного розвитку облдержадміністрації, райдержадміністрації, сільські, селищні, міські ради (за згодою)</w:t>
            </w:r>
          </w:p>
        </w:tc>
        <w:tc>
          <w:tcPr>
            <w:tcW w:w="923" w:type="dxa"/>
            <w:vMerge w:val="restart"/>
          </w:tcPr>
          <w:p w:rsidR="00095E51" w:rsidRPr="00574219" w:rsidRDefault="00095E51" w:rsidP="00574219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 xml:space="preserve">2025 – </w:t>
            </w:r>
          </w:p>
          <w:p w:rsidR="00095E51" w:rsidRDefault="00095E51" w:rsidP="0026382C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 xml:space="preserve">2029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95E51" w:rsidRPr="00574219" w:rsidRDefault="00095E51" w:rsidP="0026382C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роки</w:t>
            </w:r>
          </w:p>
        </w:tc>
        <w:tc>
          <w:tcPr>
            <w:tcW w:w="1440" w:type="dxa"/>
            <w:vAlign w:val="center"/>
          </w:tcPr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Загальний обсяг, у т. ч.</w:t>
            </w:r>
          </w:p>
        </w:tc>
        <w:tc>
          <w:tcPr>
            <w:tcW w:w="900" w:type="dxa"/>
          </w:tcPr>
          <w:p w:rsidR="00095E51" w:rsidRPr="00574219" w:rsidRDefault="00095E51" w:rsidP="00574219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65,45</w:t>
            </w:r>
          </w:p>
        </w:tc>
        <w:tc>
          <w:tcPr>
            <w:tcW w:w="993" w:type="dxa"/>
            <w:gridSpan w:val="2"/>
          </w:tcPr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110,0</w:t>
            </w:r>
          </w:p>
        </w:tc>
        <w:tc>
          <w:tcPr>
            <w:tcW w:w="851" w:type="dxa"/>
            <w:gridSpan w:val="2"/>
          </w:tcPr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115,0</w:t>
            </w:r>
          </w:p>
        </w:tc>
        <w:tc>
          <w:tcPr>
            <w:tcW w:w="850" w:type="dxa"/>
          </w:tcPr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851" w:type="dxa"/>
            <w:gridSpan w:val="2"/>
          </w:tcPr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125,0</w:t>
            </w:r>
          </w:p>
        </w:tc>
        <w:tc>
          <w:tcPr>
            <w:tcW w:w="992" w:type="dxa"/>
            <w:gridSpan w:val="2"/>
          </w:tcPr>
          <w:p w:rsidR="00095E51" w:rsidRPr="00574219" w:rsidRDefault="00095E51" w:rsidP="00574219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535,5</w:t>
            </w:r>
          </w:p>
        </w:tc>
        <w:tc>
          <w:tcPr>
            <w:tcW w:w="1559" w:type="dxa"/>
            <w:vMerge w:val="restart"/>
          </w:tcPr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57421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Збільшення обсягів виробництва та розширення ринків збуту сільськогос-подарської продукції.</w:t>
            </w:r>
          </w:p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57421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Кількість заходів, спрямованих на забезпе-чення розвитку агропромисло-</w:t>
            </w:r>
            <w:r w:rsidRPr="00574219">
              <w:rPr>
                <w:rFonts w:ascii="Times New Roman" w:hAnsi="Times New Roman" w:cs="Times New Roman"/>
                <w:spacing w:val="-4"/>
                <w:kern w:val="0"/>
                <w:sz w:val="20"/>
                <w:szCs w:val="20"/>
                <w:lang w:eastAsia="ru-RU"/>
              </w:rPr>
              <w:t>вого комплексу,</w:t>
            </w:r>
            <w:r w:rsidRPr="0057421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 xml:space="preserve"> за 2025 – </w:t>
            </w:r>
          </w:p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57421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2029 роки – 13 одиниць</w:t>
            </w:r>
          </w:p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  <w:p w:rsidR="00095E51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095E51" w:rsidRPr="002131F8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95E51" w:rsidRPr="00574219">
        <w:tc>
          <w:tcPr>
            <w:tcW w:w="1554" w:type="dxa"/>
            <w:vMerge/>
          </w:tcPr>
          <w:p w:rsidR="00095E51" w:rsidRPr="00574219" w:rsidRDefault="00095E51" w:rsidP="00574219">
            <w:pPr>
              <w:spacing w:after="0" w:line="23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95E51" w:rsidRPr="00574219" w:rsidRDefault="00095E51" w:rsidP="00574219">
            <w:pPr>
              <w:spacing w:after="0" w:line="23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95E51" w:rsidRPr="00574219" w:rsidRDefault="00095E51" w:rsidP="00574219">
            <w:pPr>
              <w:spacing w:after="0" w:line="23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Merge/>
          </w:tcPr>
          <w:p w:rsidR="00095E51" w:rsidRPr="00574219" w:rsidRDefault="00095E51" w:rsidP="00574219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095E51" w:rsidRPr="00574219" w:rsidRDefault="00095E51" w:rsidP="00574219">
            <w:pPr>
              <w:spacing w:after="0" w:line="23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5437" w:type="dxa"/>
            <w:gridSpan w:val="10"/>
          </w:tcPr>
          <w:p w:rsidR="00095E51" w:rsidRPr="00574219" w:rsidRDefault="00095E51" w:rsidP="00574219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У межах бюджетних призначень на відповідний рік</w:t>
            </w:r>
          </w:p>
        </w:tc>
        <w:tc>
          <w:tcPr>
            <w:tcW w:w="1559" w:type="dxa"/>
            <w:vMerge/>
          </w:tcPr>
          <w:p w:rsidR="00095E51" w:rsidRPr="00574219" w:rsidRDefault="00095E51" w:rsidP="00574219">
            <w:pPr>
              <w:spacing w:after="0" w:line="23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5E51" w:rsidRPr="00574219">
        <w:tc>
          <w:tcPr>
            <w:tcW w:w="1554" w:type="dxa"/>
            <w:vMerge/>
          </w:tcPr>
          <w:p w:rsidR="00095E51" w:rsidRPr="00574219" w:rsidRDefault="00095E51" w:rsidP="00574219">
            <w:pPr>
              <w:spacing w:after="0" w:line="23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95E51" w:rsidRPr="00574219" w:rsidRDefault="00095E51" w:rsidP="00574219">
            <w:pPr>
              <w:spacing w:after="0" w:line="23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95E51" w:rsidRPr="00574219" w:rsidRDefault="00095E51" w:rsidP="00574219">
            <w:pPr>
              <w:spacing w:after="0" w:line="23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Merge/>
          </w:tcPr>
          <w:p w:rsidR="00095E51" w:rsidRPr="00574219" w:rsidRDefault="00095E51" w:rsidP="00574219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095E51" w:rsidRPr="00574219" w:rsidRDefault="00095E51" w:rsidP="00574219">
            <w:pPr>
              <w:spacing w:after="0" w:line="23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Обласний бюджет</w:t>
            </w:r>
          </w:p>
        </w:tc>
        <w:tc>
          <w:tcPr>
            <w:tcW w:w="900" w:type="dxa"/>
          </w:tcPr>
          <w:p w:rsidR="00095E51" w:rsidRPr="00574219" w:rsidRDefault="00095E51" w:rsidP="00574219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65,45</w:t>
            </w:r>
          </w:p>
        </w:tc>
        <w:tc>
          <w:tcPr>
            <w:tcW w:w="993" w:type="dxa"/>
            <w:gridSpan w:val="2"/>
          </w:tcPr>
          <w:p w:rsidR="00095E51" w:rsidRPr="00574219" w:rsidRDefault="00095E51" w:rsidP="00574219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110,0</w:t>
            </w:r>
          </w:p>
        </w:tc>
        <w:tc>
          <w:tcPr>
            <w:tcW w:w="851" w:type="dxa"/>
            <w:gridSpan w:val="2"/>
          </w:tcPr>
          <w:p w:rsidR="00095E51" w:rsidRPr="00574219" w:rsidRDefault="00095E51" w:rsidP="00574219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115,0</w:t>
            </w:r>
          </w:p>
        </w:tc>
        <w:tc>
          <w:tcPr>
            <w:tcW w:w="850" w:type="dxa"/>
          </w:tcPr>
          <w:p w:rsidR="00095E51" w:rsidRPr="00574219" w:rsidRDefault="00095E51" w:rsidP="00574219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851" w:type="dxa"/>
            <w:gridSpan w:val="2"/>
          </w:tcPr>
          <w:p w:rsidR="00095E51" w:rsidRPr="00574219" w:rsidRDefault="00095E51" w:rsidP="00574219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125,0</w:t>
            </w:r>
          </w:p>
        </w:tc>
        <w:tc>
          <w:tcPr>
            <w:tcW w:w="992" w:type="dxa"/>
            <w:gridSpan w:val="2"/>
          </w:tcPr>
          <w:p w:rsidR="00095E51" w:rsidRPr="00574219" w:rsidRDefault="00095E51" w:rsidP="00574219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535,5</w:t>
            </w:r>
          </w:p>
        </w:tc>
        <w:tc>
          <w:tcPr>
            <w:tcW w:w="1559" w:type="dxa"/>
            <w:vMerge/>
          </w:tcPr>
          <w:p w:rsidR="00095E51" w:rsidRPr="00574219" w:rsidRDefault="00095E51" w:rsidP="00574219">
            <w:pPr>
              <w:spacing w:after="0" w:line="23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5E51" w:rsidRPr="00574219">
        <w:tc>
          <w:tcPr>
            <w:tcW w:w="1554" w:type="dxa"/>
            <w:vMerge/>
          </w:tcPr>
          <w:p w:rsidR="00095E51" w:rsidRPr="00574219" w:rsidRDefault="00095E51" w:rsidP="00574219">
            <w:pPr>
              <w:spacing w:after="0" w:line="23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95E51" w:rsidRPr="00574219" w:rsidRDefault="00095E51" w:rsidP="00574219">
            <w:pPr>
              <w:spacing w:after="0" w:line="23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95E51" w:rsidRPr="00574219" w:rsidRDefault="00095E51" w:rsidP="00574219">
            <w:pPr>
              <w:spacing w:after="0" w:line="23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Merge/>
          </w:tcPr>
          <w:p w:rsidR="00095E51" w:rsidRPr="00574219" w:rsidRDefault="00095E51" w:rsidP="00574219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095E51" w:rsidRPr="00574219" w:rsidRDefault="00095E51" w:rsidP="00574219">
            <w:pPr>
              <w:spacing w:after="0" w:line="23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Місцевий бюджет</w:t>
            </w:r>
          </w:p>
        </w:tc>
        <w:tc>
          <w:tcPr>
            <w:tcW w:w="5437" w:type="dxa"/>
            <w:gridSpan w:val="10"/>
          </w:tcPr>
          <w:p w:rsidR="00095E51" w:rsidRPr="00574219" w:rsidRDefault="00095E51" w:rsidP="00574219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У межах бюджетних призначень на відповідний рік</w:t>
            </w:r>
          </w:p>
        </w:tc>
        <w:tc>
          <w:tcPr>
            <w:tcW w:w="1559" w:type="dxa"/>
            <w:vMerge/>
          </w:tcPr>
          <w:p w:rsidR="00095E51" w:rsidRPr="00574219" w:rsidRDefault="00095E51" w:rsidP="00574219">
            <w:pPr>
              <w:spacing w:after="0" w:line="23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5E51" w:rsidRPr="00574219">
        <w:tc>
          <w:tcPr>
            <w:tcW w:w="1554" w:type="dxa"/>
            <w:vMerge/>
          </w:tcPr>
          <w:p w:rsidR="00095E51" w:rsidRPr="00574219" w:rsidRDefault="00095E51" w:rsidP="00574219">
            <w:pPr>
              <w:spacing w:after="0" w:line="23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95E51" w:rsidRPr="00574219" w:rsidRDefault="00095E51" w:rsidP="00574219">
            <w:pPr>
              <w:spacing w:after="0" w:line="23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95E51" w:rsidRPr="00574219" w:rsidRDefault="00095E51" w:rsidP="00574219">
            <w:pPr>
              <w:spacing w:after="0" w:line="23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Merge/>
          </w:tcPr>
          <w:p w:rsidR="00095E51" w:rsidRPr="00574219" w:rsidRDefault="00095E51" w:rsidP="00574219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095E51" w:rsidRPr="00574219" w:rsidRDefault="00095E51" w:rsidP="00574219">
            <w:pPr>
              <w:spacing w:after="0" w:line="23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Інші джерела</w:t>
            </w:r>
          </w:p>
        </w:tc>
        <w:tc>
          <w:tcPr>
            <w:tcW w:w="5437" w:type="dxa"/>
            <w:gridSpan w:val="10"/>
          </w:tcPr>
          <w:p w:rsidR="00095E51" w:rsidRPr="00574219" w:rsidRDefault="00095E51" w:rsidP="00574219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У межах фінансового ресурсу на відповідний рік</w:t>
            </w:r>
          </w:p>
        </w:tc>
        <w:tc>
          <w:tcPr>
            <w:tcW w:w="1559" w:type="dxa"/>
            <w:vMerge/>
          </w:tcPr>
          <w:p w:rsidR="00095E51" w:rsidRPr="00574219" w:rsidRDefault="00095E51" w:rsidP="00574219">
            <w:pPr>
              <w:spacing w:after="0" w:line="23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5E51" w:rsidRPr="00574219">
        <w:tc>
          <w:tcPr>
            <w:tcW w:w="1554" w:type="dxa"/>
            <w:vMerge/>
          </w:tcPr>
          <w:p w:rsidR="00095E51" w:rsidRPr="00574219" w:rsidRDefault="00095E51" w:rsidP="00574219">
            <w:pPr>
              <w:spacing w:after="0" w:line="23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095E51" w:rsidRPr="00574219" w:rsidRDefault="00095E51" w:rsidP="00574219">
            <w:pPr>
              <w:spacing w:after="0" w:line="23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pacing w:val="-4"/>
                <w:kern w:val="0"/>
                <w:sz w:val="20"/>
                <w:szCs w:val="20"/>
                <w:lang w:eastAsia="ru-RU"/>
              </w:rPr>
              <w:t>3.2. Представлення</w:t>
            </w:r>
            <w:r w:rsidRPr="0057421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 xml:space="preserve"> експозиції виробників агропромислового комплексу області на щорічній Міжнародній агропромисловій виставці “Агроˮ</w:t>
            </w:r>
          </w:p>
        </w:tc>
        <w:tc>
          <w:tcPr>
            <w:tcW w:w="2268" w:type="dxa"/>
            <w:vMerge w:val="restart"/>
          </w:tcPr>
          <w:p w:rsidR="00095E51" w:rsidRPr="00574219" w:rsidRDefault="00095E51" w:rsidP="00574219">
            <w:pPr>
              <w:spacing w:after="0" w:line="23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Департамент економічного розвитку облдержадміністрації, райдержадміністрації, сільські, селищні, міські ради (за згодою)</w:t>
            </w:r>
          </w:p>
        </w:tc>
        <w:tc>
          <w:tcPr>
            <w:tcW w:w="923" w:type="dxa"/>
            <w:vMerge w:val="restart"/>
          </w:tcPr>
          <w:p w:rsidR="00095E51" w:rsidRPr="00574219" w:rsidRDefault="00095E51" w:rsidP="00574219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2025 </w:t>
            </w: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2029 роки</w:t>
            </w:r>
          </w:p>
        </w:tc>
        <w:tc>
          <w:tcPr>
            <w:tcW w:w="1440" w:type="dxa"/>
            <w:vAlign w:val="center"/>
          </w:tcPr>
          <w:p w:rsidR="00095E51" w:rsidRPr="00574219" w:rsidRDefault="00095E51" w:rsidP="00574219">
            <w:pPr>
              <w:spacing w:after="0" w:line="23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Загальний обсяг, у т. ч.</w:t>
            </w:r>
          </w:p>
        </w:tc>
        <w:tc>
          <w:tcPr>
            <w:tcW w:w="900" w:type="dxa"/>
          </w:tcPr>
          <w:p w:rsidR="00095E51" w:rsidRPr="00371D98" w:rsidRDefault="00095E51" w:rsidP="00574219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993" w:type="dxa"/>
            <w:gridSpan w:val="2"/>
          </w:tcPr>
          <w:p w:rsidR="00095E51" w:rsidRPr="00574219" w:rsidRDefault="00095E51" w:rsidP="00574219">
            <w:pPr>
              <w:spacing w:after="0" w:line="23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215,0</w:t>
            </w:r>
          </w:p>
        </w:tc>
        <w:tc>
          <w:tcPr>
            <w:tcW w:w="851" w:type="dxa"/>
            <w:gridSpan w:val="2"/>
          </w:tcPr>
          <w:p w:rsidR="00095E51" w:rsidRPr="00574219" w:rsidRDefault="00095E51" w:rsidP="00574219">
            <w:pPr>
              <w:spacing w:after="0" w:line="23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230,0</w:t>
            </w:r>
          </w:p>
        </w:tc>
        <w:tc>
          <w:tcPr>
            <w:tcW w:w="850" w:type="dxa"/>
          </w:tcPr>
          <w:p w:rsidR="00095E51" w:rsidRPr="00574219" w:rsidRDefault="00095E51" w:rsidP="00574219">
            <w:pPr>
              <w:spacing w:after="0" w:line="23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240,0</w:t>
            </w:r>
          </w:p>
        </w:tc>
        <w:tc>
          <w:tcPr>
            <w:tcW w:w="851" w:type="dxa"/>
            <w:gridSpan w:val="2"/>
          </w:tcPr>
          <w:p w:rsidR="00095E51" w:rsidRPr="00574219" w:rsidRDefault="00095E51" w:rsidP="00574219">
            <w:pPr>
              <w:spacing w:after="0" w:line="23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250,0</w:t>
            </w:r>
          </w:p>
        </w:tc>
        <w:tc>
          <w:tcPr>
            <w:tcW w:w="992" w:type="dxa"/>
            <w:gridSpan w:val="2"/>
          </w:tcPr>
          <w:p w:rsidR="00095E51" w:rsidRPr="00574219" w:rsidRDefault="00095E51" w:rsidP="00574219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935,0</w:t>
            </w:r>
          </w:p>
        </w:tc>
        <w:tc>
          <w:tcPr>
            <w:tcW w:w="1559" w:type="dxa"/>
            <w:vMerge w:val="restart"/>
          </w:tcPr>
          <w:p w:rsidR="00095E51" w:rsidRPr="00574219" w:rsidRDefault="00095E51" w:rsidP="00574219">
            <w:pPr>
              <w:spacing w:after="0" w:line="23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 xml:space="preserve">Щорічне представлення експозиції виробників агропромисло-вого комплексу області на Міжнародній агропромисло-вій виставці “Агроˮ: </w:t>
            </w:r>
          </w:p>
          <w:p w:rsidR="00095E51" w:rsidRPr="00574219" w:rsidRDefault="00095E51" w:rsidP="00574219">
            <w:pPr>
              <w:spacing w:after="0" w:line="23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 xml:space="preserve">за 2025 – </w:t>
            </w:r>
          </w:p>
          <w:p w:rsidR="00095E51" w:rsidRPr="00574219" w:rsidRDefault="00095E51" w:rsidP="00574219">
            <w:pPr>
              <w:spacing w:after="0" w:line="23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2029 роки – 4 одиниці</w:t>
            </w:r>
          </w:p>
          <w:p w:rsidR="00095E51" w:rsidRDefault="00095E51" w:rsidP="00574219">
            <w:pPr>
              <w:spacing w:after="0" w:line="23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095E51" w:rsidRDefault="00095E51" w:rsidP="00574219">
            <w:pPr>
              <w:spacing w:after="0" w:line="23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095E51" w:rsidRPr="00371D98" w:rsidRDefault="00095E51" w:rsidP="00574219">
            <w:pPr>
              <w:spacing w:after="0" w:line="23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95E51" w:rsidRPr="00574219">
        <w:tc>
          <w:tcPr>
            <w:tcW w:w="1554" w:type="dxa"/>
            <w:vMerge/>
          </w:tcPr>
          <w:p w:rsidR="00095E51" w:rsidRPr="00574219" w:rsidRDefault="00095E51" w:rsidP="00574219">
            <w:pPr>
              <w:spacing w:after="0" w:line="23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95E51" w:rsidRPr="00574219" w:rsidRDefault="00095E51" w:rsidP="00574219">
            <w:pPr>
              <w:spacing w:after="0" w:line="23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95E51" w:rsidRPr="00574219" w:rsidRDefault="00095E51" w:rsidP="00574219">
            <w:pPr>
              <w:spacing w:after="0" w:line="23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Merge/>
          </w:tcPr>
          <w:p w:rsidR="00095E51" w:rsidRPr="00574219" w:rsidRDefault="00095E51" w:rsidP="00574219">
            <w:pPr>
              <w:spacing w:after="0" w:line="230" w:lineRule="auto"/>
              <w:ind w:lef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095E51" w:rsidRPr="00574219" w:rsidRDefault="00095E51" w:rsidP="00574219">
            <w:pPr>
              <w:spacing w:after="0" w:line="23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5437" w:type="dxa"/>
            <w:gridSpan w:val="10"/>
          </w:tcPr>
          <w:p w:rsidR="00095E51" w:rsidRPr="00574219" w:rsidRDefault="00095E51" w:rsidP="00574219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У межах бюджетних призначень на відповідний рік</w:t>
            </w:r>
          </w:p>
        </w:tc>
        <w:tc>
          <w:tcPr>
            <w:tcW w:w="1559" w:type="dxa"/>
            <w:vMerge/>
          </w:tcPr>
          <w:p w:rsidR="00095E51" w:rsidRPr="00574219" w:rsidRDefault="00095E51" w:rsidP="00574219">
            <w:pPr>
              <w:spacing w:after="0" w:line="23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5E51" w:rsidRPr="00574219">
        <w:tc>
          <w:tcPr>
            <w:tcW w:w="1554" w:type="dxa"/>
            <w:vMerge/>
          </w:tcPr>
          <w:p w:rsidR="00095E51" w:rsidRPr="00574219" w:rsidRDefault="00095E51" w:rsidP="00574219">
            <w:pPr>
              <w:spacing w:after="0" w:line="23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95E51" w:rsidRPr="00574219" w:rsidRDefault="00095E51" w:rsidP="00574219">
            <w:pPr>
              <w:spacing w:after="0" w:line="23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95E51" w:rsidRPr="00574219" w:rsidRDefault="00095E51" w:rsidP="00574219">
            <w:pPr>
              <w:spacing w:after="0" w:line="23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Merge/>
          </w:tcPr>
          <w:p w:rsidR="00095E51" w:rsidRPr="00574219" w:rsidRDefault="00095E51" w:rsidP="00574219">
            <w:pPr>
              <w:spacing w:after="0" w:line="230" w:lineRule="auto"/>
              <w:ind w:lef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095E51" w:rsidRPr="00574219" w:rsidRDefault="00095E51" w:rsidP="00574219">
            <w:pPr>
              <w:spacing w:after="0" w:line="23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Обласний бюджет</w:t>
            </w:r>
          </w:p>
        </w:tc>
        <w:tc>
          <w:tcPr>
            <w:tcW w:w="900" w:type="dxa"/>
          </w:tcPr>
          <w:p w:rsidR="00095E51" w:rsidRPr="00371D98" w:rsidRDefault="00095E51" w:rsidP="00574219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993" w:type="dxa"/>
            <w:gridSpan w:val="2"/>
          </w:tcPr>
          <w:p w:rsidR="00095E51" w:rsidRPr="00574219" w:rsidRDefault="00095E51" w:rsidP="00574219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215,0</w:t>
            </w:r>
          </w:p>
        </w:tc>
        <w:tc>
          <w:tcPr>
            <w:tcW w:w="851" w:type="dxa"/>
            <w:gridSpan w:val="2"/>
          </w:tcPr>
          <w:p w:rsidR="00095E51" w:rsidRPr="00574219" w:rsidRDefault="00095E51" w:rsidP="00574219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230,0</w:t>
            </w:r>
          </w:p>
        </w:tc>
        <w:tc>
          <w:tcPr>
            <w:tcW w:w="850" w:type="dxa"/>
          </w:tcPr>
          <w:p w:rsidR="00095E51" w:rsidRPr="00574219" w:rsidRDefault="00095E51" w:rsidP="00574219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240,0</w:t>
            </w:r>
          </w:p>
        </w:tc>
        <w:tc>
          <w:tcPr>
            <w:tcW w:w="851" w:type="dxa"/>
            <w:gridSpan w:val="2"/>
          </w:tcPr>
          <w:p w:rsidR="00095E51" w:rsidRPr="00574219" w:rsidRDefault="00095E51" w:rsidP="00574219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250,0</w:t>
            </w:r>
          </w:p>
        </w:tc>
        <w:tc>
          <w:tcPr>
            <w:tcW w:w="992" w:type="dxa"/>
            <w:gridSpan w:val="2"/>
          </w:tcPr>
          <w:p w:rsidR="00095E51" w:rsidRPr="00574219" w:rsidRDefault="00095E51" w:rsidP="00574219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935,0</w:t>
            </w:r>
          </w:p>
        </w:tc>
        <w:tc>
          <w:tcPr>
            <w:tcW w:w="1559" w:type="dxa"/>
            <w:vMerge/>
          </w:tcPr>
          <w:p w:rsidR="00095E51" w:rsidRPr="00574219" w:rsidRDefault="00095E51" w:rsidP="00574219">
            <w:pPr>
              <w:spacing w:after="0" w:line="23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5E51" w:rsidRPr="00574219">
        <w:tc>
          <w:tcPr>
            <w:tcW w:w="1554" w:type="dxa"/>
            <w:vMerge/>
          </w:tcPr>
          <w:p w:rsidR="00095E51" w:rsidRPr="00574219" w:rsidRDefault="00095E51" w:rsidP="00574219">
            <w:pPr>
              <w:spacing w:after="0" w:line="23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95E51" w:rsidRPr="00574219" w:rsidRDefault="00095E51" w:rsidP="00574219">
            <w:pPr>
              <w:spacing w:after="0" w:line="23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95E51" w:rsidRPr="00574219" w:rsidRDefault="00095E51" w:rsidP="00574219">
            <w:pPr>
              <w:spacing w:after="0" w:line="23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Merge/>
          </w:tcPr>
          <w:p w:rsidR="00095E51" w:rsidRPr="00574219" w:rsidRDefault="00095E51" w:rsidP="00574219">
            <w:pPr>
              <w:spacing w:after="0" w:line="230" w:lineRule="auto"/>
              <w:ind w:lef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095E51" w:rsidRPr="00574219" w:rsidRDefault="00095E51" w:rsidP="00574219">
            <w:pPr>
              <w:spacing w:after="0" w:line="23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Місцевий бюджет</w:t>
            </w:r>
          </w:p>
        </w:tc>
        <w:tc>
          <w:tcPr>
            <w:tcW w:w="900" w:type="dxa"/>
          </w:tcPr>
          <w:p w:rsidR="00095E51" w:rsidRPr="00371D98" w:rsidRDefault="00095E51" w:rsidP="00574219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993" w:type="dxa"/>
            <w:gridSpan w:val="2"/>
          </w:tcPr>
          <w:p w:rsidR="00095E51" w:rsidRPr="00371D98" w:rsidRDefault="00095E51" w:rsidP="00574219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851" w:type="dxa"/>
            <w:gridSpan w:val="2"/>
          </w:tcPr>
          <w:p w:rsidR="00095E51" w:rsidRPr="00371D98" w:rsidRDefault="00095E51" w:rsidP="00574219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850" w:type="dxa"/>
          </w:tcPr>
          <w:p w:rsidR="00095E51" w:rsidRPr="00371D98" w:rsidRDefault="00095E51" w:rsidP="00574219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851" w:type="dxa"/>
            <w:gridSpan w:val="2"/>
          </w:tcPr>
          <w:p w:rsidR="00095E51" w:rsidRPr="00371D98" w:rsidRDefault="00095E51" w:rsidP="00574219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992" w:type="dxa"/>
            <w:gridSpan w:val="2"/>
          </w:tcPr>
          <w:p w:rsidR="00095E51" w:rsidRPr="00371D98" w:rsidRDefault="00095E51" w:rsidP="00574219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1559" w:type="dxa"/>
            <w:vMerge/>
          </w:tcPr>
          <w:p w:rsidR="00095E51" w:rsidRPr="00574219" w:rsidRDefault="00095E51" w:rsidP="00574219">
            <w:pPr>
              <w:spacing w:after="0" w:line="23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5E51" w:rsidRPr="00574219">
        <w:tc>
          <w:tcPr>
            <w:tcW w:w="1554" w:type="dxa"/>
            <w:vMerge/>
          </w:tcPr>
          <w:p w:rsidR="00095E51" w:rsidRPr="00574219" w:rsidRDefault="00095E51" w:rsidP="00574219">
            <w:pPr>
              <w:spacing w:after="0" w:line="23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95E51" w:rsidRPr="00574219" w:rsidRDefault="00095E51" w:rsidP="00574219">
            <w:pPr>
              <w:spacing w:after="0" w:line="23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95E51" w:rsidRPr="00574219" w:rsidRDefault="00095E51" w:rsidP="00574219">
            <w:pPr>
              <w:spacing w:after="0" w:line="23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Merge/>
          </w:tcPr>
          <w:p w:rsidR="00095E51" w:rsidRPr="00574219" w:rsidRDefault="00095E51" w:rsidP="00574219">
            <w:pPr>
              <w:spacing w:after="0" w:line="230" w:lineRule="auto"/>
              <w:ind w:lef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095E51" w:rsidRPr="00574219" w:rsidRDefault="00095E51" w:rsidP="00574219">
            <w:pPr>
              <w:spacing w:after="0" w:line="23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Інші джерела</w:t>
            </w:r>
          </w:p>
        </w:tc>
        <w:tc>
          <w:tcPr>
            <w:tcW w:w="5437" w:type="dxa"/>
            <w:gridSpan w:val="10"/>
          </w:tcPr>
          <w:p w:rsidR="00095E51" w:rsidRPr="00574219" w:rsidRDefault="00095E51" w:rsidP="00574219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У межах фінансового ресурсу на відповідний рік</w:t>
            </w:r>
          </w:p>
        </w:tc>
        <w:tc>
          <w:tcPr>
            <w:tcW w:w="1559" w:type="dxa"/>
            <w:vMerge/>
          </w:tcPr>
          <w:p w:rsidR="00095E51" w:rsidRPr="00574219" w:rsidRDefault="00095E51" w:rsidP="00574219">
            <w:pPr>
              <w:spacing w:after="0" w:line="23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5E51" w:rsidRPr="00574219">
        <w:tc>
          <w:tcPr>
            <w:tcW w:w="1554" w:type="dxa"/>
            <w:vMerge w:val="restart"/>
          </w:tcPr>
          <w:p w:rsidR="00095E51" w:rsidRPr="00574219" w:rsidRDefault="00095E51" w:rsidP="00574219">
            <w:pPr>
              <w:spacing w:after="0" w:line="230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57421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4. Забезпе-чення сільсько-господарських товаро-виробників вітчизняною технікою та обладнанням для розвитку агропромисло-вого комплексу</w:t>
            </w:r>
          </w:p>
          <w:p w:rsidR="00095E51" w:rsidRPr="00574219" w:rsidRDefault="00095E51" w:rsidP="00574219">
            <w:pPr>
              <w:spacing w:after="0" w:line="23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095E51" w:rsidRPr="00574219" w:rsidRDefault="00095E51" w:rsidP="00574219">
            <w:pPr>
              <w:spacing w:after="0" w:line="230" w:lineRule="auto"/>
              <w:ind w:right="-111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57421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4.1. Часткова компенсація вартості сільсько-господарської техніки та обладнання вітчизняного виробництва</w:t>
            </w:r>
          </w:p>
          <w:p w:rsidR="00095E51" w:rsidRPr="00574219" w:rsidRDefault="00095E51" w:rsidP="00574219">
            <w:pPr>
              <w:spacing w:after="0" w:line="230" w:lineRule="auto"/>
              <w:ind w:right="-11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:rsidR="00095E51" w:rsidRPr="00574219" w:rsidRDefault="00095E51" w:rsidP="00574219">
            <w:pPr>
              <w:spacing w:after="0" w:line="23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Департамент економічного розвитку облдержадміністрації, райдержадміністрації, сільські, селищні, міські ради (за згодою)</w:t>
            </w:r>
          </w:p>
        </w:tc>
        <w:tc>
          <w:tcPr>
            <w:tcW w:w="923" w:type="dxa"/>
            <w:vMerge w:val="restart"/>
          </w:tcPr>
          <w:p w:rsidR="00095E51" w:rsidRPr="00574219" w:rsidRDefault="00095E51" w:rsidP="00574219">
            <w:pPr>
              <w:spacing w:after="0" w:line="23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2025 </w:t>
            </w: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2029 роки</w:t>
            </w:r>
          </w:p>
        </w:tc>
        <w:tc>
          <w:tcPr>
            <w:tcW w:w="1440" w:type="dxa"/>
            <w:vAlign w:val="center"/>
          </w:tcPr>
          <w:p w:rsidR="00095E51" w:rsidRPr="00574219" w:rsidRDefault="00095E51" w:rsidP="00574219">
            <w:pPr>
              <w:spacing w:after="0" w:line="23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Загальний обсяг, у т. ч.</w:t>
            </w:r>
          </w:p>
        </w:tc>
        <w:tc>
          <w:tcPr>
            <w:tcW w:w="900" w:type="dxa"/>
          </w:tcPr>
          <w:p w:rsidR="00095E51" w:rsidRPr="00574219" w:rsidRDefault="00095E51" w:rsidP="00574219">
            <w:pPr>
              <w:spacing w:after="0" w:line="230" w:lineRule="auto"/>
              <w:ind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1 325,5</w:t>
            </w:r>
          </w:p>
        </w:tc>
        <w:tc>
          <w:tcPr>
            <w:tcW w:w="993" w:type="dxa"/>
            <w:gridSpan w:val="2"/>
          </w:tcPr>
          <w:p w:rsidR="00095E51" w:rsidRPr="00574219" w:rsidRDefault="00095E51" w:rsidP="00574219">
            <w:pPr>
              <w:spacing w:after="0" w:line="230" w:lineRule="auto"/>
              <w:ind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86 000,0</w:t>
            </w:r>
          </w:p>
        </w:tc>
        <w:tc>
          <w:tcPr>
            <w:tcW w:w="851" w:type="dxa"/>
            <w:gridSpan w:val="2"/>
          </w:tcPr>
          <w:p w:rsidR="00095E51" w:rsidRPr="00574219" w:rsidRDefault="00095E51" w:rsidP="00574219">
            <w:pPr>
              <w:spacing w:after="0" w:line="230" w:lineRule="auto"/>
              <w:ind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91 600,0</w:t>
            </w:r>
          </w:p>
        </w:tc>
        <w:tc>
          <w:tcPr>
            <w:tcW w:w="850" w:type="dxa"/>
          </w:tcPr>
          <w:p w:rsidR="00095E51" w:rsidRPr="00574219" w:rsidRDefault="00095E51" w:rsidP="00574219">
            <w:pPr>
              <w:spacing w:after="0" w:line="230" w:lineRule="auto"/>
              <w:ind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96 000,0</w:t>
            </w:r>
          </w:p>
        </w:tc>
        <w:tc>
          <w:tcPr>
            <w:tcW w:w="851" w:type="dxa"/>
            <w:gridSpan w:val="2"/>
          </w:tcPr>
          <w:p w:rsidR="00095E51" w:rsidRPr="00574219" w:rsidRDefault="00095E51" w:rsidP="00574219">
            <w:pPr>
              <w:spacing w:after="0" w:line="230" w:lineRule="auto"/>
              <w:ind w:left="-105"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101 000,0</w:t>
            </w:r>
          </w:p>
        </w:tc>
        <w:tc>
          <w:tcPr>
            <w:tcW w:w="992" w:type="dxa"/>
            <w:gridSpan w:val="2"/>
          </w:tcPr>
          <w:p w:rsidR="00095E51" w:rsidRPr="00574219" w:rsidRDefault="00095E51" w:rsidP="00574219">
            <w:pPr>
              <w:spacing w:after="0" w:line="230" w:lineRule="auto"/>
              <w:ind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375 925,5</w:t>
            </w:r>
          </w:p>
        </w:tc>
        <w:tc>
          <w:tcPr>
            <w:tcW w:w="1559" w:type="dxa"/>
            <w:vMerge w:val="restart"/>
          </w:tcPr>
          <w:p w:rsidR="00095E51" w:rsidRPr="00574219" w:rsidRDefault="00095E51" w:rsidP="00574219">
            <w:pPr>
              <w:spacing w:after="0" w:line="230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Покращення матеріально-технічної бази сільгосптова-ровиробників. Рівень надання ч</w:t>
            </w:r>
            <w:r w:rsidRPr="0057421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 xml:space="preserve">асткової компенсації </w:t>
            </w:r>
            <w:r w:rsidRPr="00574219">
              <w:rPr>
                <w:rFonts w:ascii="Times New Roman" w:hAnsi="Times New Roman" w:cs="Times New Roman"/>
                <w:spacing w:val="-12"/>
                <w:kern w:val="0"/>
                <w:sz w:val="20"/>
                <w:szCs w:val="20"/>
                <w:lang w:eastAsia="ru-RU"/>
              </w:rPr>
              <w:t>вартості сільсько-</w:t>
            </w:r>
            <w:r w:rsidRPr="0057421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 xml:space="preserve">господарської техніки та обладнання вітчизняного виробництва </w:t>
            </w:r>
          </w:p>
          <w:p w:rsidR="00095E51" w:rsidRPr="00574219" w:rsidRDefault="00095E51" w:rsidP="00574219">
            <w:pPr>
              <w:spacing w:after="0" w:line="230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57421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 xml:space="preserve">за 2025 – </w:t>
            </w:r>
          </w:p>
          <w:p w:rsidR="00095E51" w:rsidRPr="00574219" w:rsidRDefault="00095E51" w:rsidP="00574219">
            <w:pPr>
              <w:spacing w:after="0" w:line="23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2029 роки</w:t>
            </w: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 xml:space="preserve"> – 100 %</w:t>
            </w:r>
          </w:p>
          <w:p w:rsidR="00095E51" w:rsidRPr="00574219" w:rsidRDefault="00095E51" w:rsidP="00574219">
            <w:pPr>
              <w:spacing w:after="0" w:line="230" w:lineRule="auto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</w:p>
          <w:p w:rsidR="00095E51" w:rsidRDefault="00095E51" w:rsidP="00574219">
            <w:pPr>
              <w:spacing w:after="0" w:line="23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095E51" w:rsidRPr="002131F8" w:rsidRDefault="00095E51" w:rsidP="00574219">
            <w:pPr>
              <w:spacing w:after="0" w:line="23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95E51" w:rsidRPr="00574219">
        <w:tc>
          <w:tcPr>
            <w:tcW w:w="1554" w:type="dxa"/>
            <w:vMerge/>
          </w:tcPr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Merge/>
          </w:tcPr>
          <w:p w:rsidR="00095E51" w:rsidRPr="00574219" w:rsidRDefault="00095E51" w:rsidP="00574219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900" w:type="dxa"/>
          </w:tcPr>
          <w:p w:rsidR="00095E51" w:rsidRPr="00574219" w:rsidRDefault="00095E51" w:rsidP="00574219">
            <w:pPr>
              <w:spacing w:after="0" w:line="216" w:lineRule="auto"/>
              <w:ind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318,1</w:t>
            </w:r>
          </w:p>
        </w:tc>
        <w:tc>
          <w:tcPr>
            <w:tcW w:w="993" w:type="dxa"/>
            <w:gridSpan w:val="2"/>
          </w:tcPr>
          <w:p w:rsidR="00095E51" w:rsidRPr="00574219" w:rsidRDefault="00095E51" w:rsidP="00574219">
            <w:pPr>
              <w:spacing w:after="0" w:line="216" w:lineRule="auto"/>
              <w:ind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21 500,0</w:t>
            </w:r>
          </w:p>
        </w:tc>
        <w:tc>
          <w:tcPr>
            <w:tcW w:w="851" w:type="dxa"/>
            <w:gridSpan w:val="2"/>
          </w:tcPr>
          <w:p w:rsidR="00095E51" w:rsidRPr="00574219" w:rsidRDefault="00095E51" w:rsidP="00574219">
            <w:pPr>
              <w:spacing w:after="0" w:line="216" w:lineRule="auto"/>
              <w:ind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22 900,0</w:t>
            </w:r>
          </w:p>
        </w:tc>
        <w:tc>
          <w:tcPr>
            <w:tcW w:w="850" w:type="dxa"/>
          </w:tcPr>
          <w:p w:rsidR="00095E51" w:rsidRPr="00574219" w:rsidRDefault="00095E51" w:rsidP="00574219">
            <w:pPr>
              <w:spacing w:after="0" w:line="216" w:lineRule="auto"/>
              <w:ind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24 000,0</w:t>
            </w:r>
          </w:p>
        </w:tc>
        <w:tc>
          <w:tcPr>
            <w:tcW w:w="851" w:type="dxa"/>
            <w:gridSpan w:val="2"/>
          </w:tcPr>
          <w:p w:rsidR="00095E51" w:rsidRPr="00574219" w:rsidRDefault="00095E51" w:rsidP="00574219">
            <w:pPr>
              <w:spacing w:after="0" w:line="216" w:lineRule="auto"/>
              <w:ind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25 250,0</w:t>
            </w:r>
          </w:p>
        </w:tc>
        <w:tc>
          <w:tcPr>
            <w:tcW w:w="992" w:type="dxa"/>
            <w:gridSpan w:val="2"/>
          </w:tcPr>
          <w:p w:rsidR="00095E51" w:rsidRPr="00574219" w:rsidRDefault="00095E51" w:rsidP="00574219">
            <w:pPr>
              <w:spacing w:after="0" w:line="216" w:lineRule="auto"/>
              <w:ind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93 968,1</w:t>
            </w:r>
          </w:p>
        </w:tc>
        <w:tc>
          <w:tcPr>
            <w:tcW w:w="1559" w:type="dxa"/>
            <w:vMerge/>
          </w:tcPr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5E51" w:rsidRPr="00574219">
        <w:tc>
          <w:tcPr>
            <w:tcW w:w="1554" w:type="dxa"/>
            <w:vMerge/>
          </w:tcPr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Merge/>
          </w:tcPr>
          <w:p w:rsidR="00095E51" w:rsidRPr="00574219" w:rsidRDefault="00095E51" w:rsidP="00574219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Обласний бюджет</w:t>
            </w:r>
          </w:p>
        </w:tc>
        <w:tc>
          <w:tcPr>
            <w:tcW w:w="900" w:type="dxa"/>
          </w:tcPr>
          <w:p w:rsidR="00095E51" w:rsidRPr="00574219" w:rsidRDefault="00095E51" w:rsidP="00574219">
            <w:pPr>
              <w:spacing w:after="0" w:line="216" w:lineRule="auto"/>
              <w:ind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66,3</w:t>
            </w:r>
          </w:p>
        </w:tc>
        <w:tc>
          <w:tcPr>
            <w:tcW w:w="993" w:type="dxa"/>
            <w:gridSpan w:val="2"/>
          </w:tcPr>
          <w:p w:rsidR="00095E51" w:rsidRPr="00574219" w:rsidRDefault="00095E51" w:rsidP="00574219">
            <w:pPr>
              <w:spacing w:after="0" w:line="216" w:lineRule="auto"/>
              <w:ind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4 300,0</w:t>
            </w:r>
          </w:p>
        </w:tc>
        <w:tc>
          <w:tcPr>
            <w:tcW w:w="851" w:type="dxa"/>
            <w:gridSpan w:val="2"/>
          </w:tcPr>
          <w:p w:rsidR="00095E51" w:rsidRPr="00574219" w:rsidRDefault="00095E51" w:rsidP="00574219">
            <w:pPr>
              <w:spacing w:after="0" w:line="216" w:lineRule="auto"/>
              <w:ind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4 580,0</w:t>
            </w:r>
          </w:p>
        </w:tc>
        <w:tc>
          <w:tcPr>
            <w:tcW w:w="850" w:type="dxa"/>
          </w:tcPr>
          <w:p w:rsidR="00095E51" w:rsidRPr="00574219" w:rsidRDefault="00095E51" w:rsidP="00574219">
            <w:pPr>
              <w:spacing w:after="0" w:line="216" w:lineRule="auto"/>
              <w:ind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 xml:space="preserve">4 800,0 </w:t>
            </w:r>
          </w:p>
        </w:tc>
        <w:tc>
          <w:tcPr>
            <w:tcW w:w="851" w:type="dxa"/>
            <w:gridSpan w:val="2"/>
          </w:tcPr>
          <w:p w:rsidR="00095E51" w:rsidRPr="00574219" w:rsidRDefault="00095E51" w:rsidP="00574219">
            <w:pPr>
              <w:spacing w:after="0" w:line="216" w:lineRule="auto"/>
              <w:ind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5 050,0</w:t>
            </w:r>
          </w:p>
        </w:tc>
        <w:tc>
          <w:tcPr>
            <w:tcW w:w="992" w:type="dxa"/>
            <w:gridSpan w:val="2"/>
          </w:tcPr>
          <w:p w:rsidR="00095E51" w:rsidRPr="00574219" w:rsidRDefault="00095E51" w:rsidP="00574219">
            <w:pPr>
              <w:spacing w:after="0" w:line="216" w:lineRule="auto"/>
              <w:ind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18 796,3</w:t>
            </w:r>
          </w:p>
        </w:tc>
        <w:tc>
          <w:tcPr>
            <w:tcW w:w="1559" w:type="dxa"/>
            <w:vMerge/>
          </w:tcPr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5E51" w:rsidRPr="00574219">
        <w:tc>
          <w:tcPr>
            <w:tcW w:w="1554" w:type="dxa"/>
            <w:vMerge/>
          </w:tcPr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Merge/>
          </w:tcPr>
          <w:p w:rsidR="00095E51" w:rsidRPr="00574219" w:rsidRDefault="00095E51" w:rsidP="00574219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Місцевий бюджет</w:t>
            </w:r>
          </w:p>
        </w:tc>
        <w:tc>
          <w:tcPr>
            <w:tcW w:w="900" w:type="dxa"/>
          </w:tcPr>
          <w:p w:rsidR="00095E51" w:rsidRPr="00371D98" w:rsidRDefault="00095E51" w:rsidP="00574219">
            <w:pPr>
              <w:spacing w:after="0" w:line="216" w:lineRule="auto"/>
              <w:ind w:right="-106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993" w:type="dxa"/>
            <w:gridSpan w:val="2"/>
          </w:tcPr>
          <w:p w:rsidR="00095E51" w:rsidRPr="00371D98" w:rsidRDefault="00095E51" w:rsidP="00574219">
            <w:pPr>
              <w:spacing w:after="0" w:line="216" w:lineRule="auto"/>
              <w:ind w:right="-106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851" w:type="dxa"/>
            <w:gridSpan w:val="2"/>
          </w:tcPr>
          <w:p w:rsidR="00095E51" w:rsidRPr="00371D98" w:rsidRDefault="00095E51" w:rsidP="00574219">
            <w:pPr>
              <w:spacing w:after="0" w:line="216" w:lineRule="auto"/>
              <w:ind w:right="-106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850" w:type="dxa"/>
          </w:tcPr>
          <w:p w:rsidR="00095E51" w:rsidRPr="00371D98" w:rsidRDefault="00095E51" w:rsidP="00574219">
            <w:pPr>
              <w:spacing w:after="0" w:line="216" w:lineRule="auto"/>
              <w:ind w:right="-106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851" w:type="dxa"/>
            <w:gridSpan w:val="2"/>
          </w:tcPr>
          <w:p w:rsidR="00095E51" w:rsidRPr="00574219" w:rsidRDefault="00095E51" w:rsidP="00574219">
            <w:pPr>
              <w:spacing w:after="0" w:line="216" w:lineRule="auto"/>
              <w:ind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992" w:type="dxa"/>
            <w:gridSpan w:val="2"/>
          </w:tcPr>
          <w:p w:rsidR="00095E51" w:rsidRPr="00371D98" w:rsidRDefault="00095E51" w:rsidP="00574219">
            <w:pPr>
              <w:spacing w:after="0" w:line="216" w:lineRule="auto"/>
              <w:ind w:right="-106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1559" w:type="dxa"/>
            <w:vMerge/>
          </w:tcPr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5E51" w:rsidRPr="00574219">
        <w:tc>
          <w:tcPr>
            <w:tcW w:w="1554" w:type="dxa"/>
            <w:vMerge/>
          </w:tcPr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Merge/>
          </w:tcPr>
          <w:p w:rsidR="00095E51" w:rsidRPr="00574219" w:rsidRDefault="00095E51" w:rsidP="00574219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Інші джерела</w:t>
            </w:r>
          </w:p>
        </w:tc>
        <w:tc>
          <w:tcPr>
            <w:tcW w:w="900" w:type="dxa"/>
          </w:tcPr>
          <w:p w:rsidR="00095E51" w:rsidRPr="00574219" w:rsidRDefault="00095E51" w:rsidP="00574219">
            <w:pPr>
              <w:spacing w:after="0" w:line="216" w:lineRule="auto"/>
              <w:ind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941,1</w:t>
            </w:r>
          </w:p>
        </w:tc>
        <w:tc>
          <w:tcPr>
            <w:tcW w:w="993" w:type="dxa"/>
            <w:gridSpan w:val="2"/>
          </w:tcPr>
          <w:p w:rsidR="00095E51" w:rsidRPr="00574219" w:rsidRDefault="00095E51" w:rsidP="00574219">
            <w:pPr>
              <w:spacing w:after="0" w:line="216" w:lineRule="auto"/>
              <w:ind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60 200,0</w:t>
            </w:r>
          </w:p>
        </w:tc>
        <w:tc>
          <w:tcPr>
            <w:tcW w:w="851" w:type="dxa"/>
            <w:gridSpan w:val="2"/>
          </w:tcPr>
          <w:p w:rsidR="00095E51" w:rsidRPr="00574219" w:rsidRDefault="00095E51" w:rsidP="00574219">
            <w:pPr>
              <w:spacing w:after="0" w:line="216" w:lineRule="auto"/>
              <w:ind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64 120,0</w:t>
            </w:r>
          </w:p>
        </w:tc>
        <w:tc>
          <w:tcPr>
            <w:tcW w:w="850" w:type="dxa"/>
          </w:tcPr>
          <w:p w:rsidR="00095E51" w:rsidRPr="00574219" w:rsidRDefault="00095E51" w:rsidP="00574219">
            <w:pPr>
              <w:spacing w:after="0" w:line="216" w:lineRule="auto"/>
              <w:ind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67 200,0</w:t>
            </w:r>
          </w:p>
        </w:tc>
        <w:tc>
          <w:tcPr>
            <w:tcW w:w="851" w:type="dxa"/>
            <w:gridSpan w:val="2"/>
          </w:tcPr>
          <w:p w:rsidR="00095E51" w:rsidRPr="00574219" w:rsidRDefault="00095E51" w:rsidP="00574219">
            <w:pPr>
              <w:spacing w:after="0" w:line="216" w:lineRule="auto"/>
              <w:ind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70 700,0</w:t>
            </w:r>
          </w:p>
        </w:tc>
        <w:tc>
          <w:tcPr>
            <w:tcW w:w="992" w:type="dxa"/>
            <w:gridSpan w:val="2"/>
          </w:tcPr>
          <w:p w:rsidR="00095E51" w:rsidRPr="00574219" w:rsidRDefault="00095E51" w:rsidP="00574219">
            <w:pPr>
              <w:spacing w:after="0" w:line="216" w:lineRule="auto"/>
              <w:ind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263 161,1</w:t>
            </w:r>
          </w:p>
        </w:tc>
        <w:tc>
          <w:tcPr>
            <w:tcW w:w="1559" w:type="dxa"/>
            <w:vMerge/>
          </w:tcPr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5E51" w:rsidRPr="00574219">
        <w:tc>
          <w:tcPr>
            <w:tcW w:w="1554" w:type="dxa"/>
            <w:vMerge w:val="restart"/>
          </w:tcPr>
          <w:p w:rsidR="00095E51" w:rsidRPr="00574219" w:rsidRDefault="00095E51" w:rsidP="00574219">
            <w:pPr>
              <w:spacing w:after="0" w:line="22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5. Модернізація</w:t>
            </w: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 xml:space="preserve"> та будівництво нових внутрішньо-господарських меліоративних мереж, які перебувають у власності організацій водокористу-вачів</w:t>
            </w:r>
          </w:p>
        </w:tc>
        <w:tc>
          <w:tcPr>
            <w:tcW w:w="1843" w:type="dxa"/>
            <w:vMerge w:val="restart"/>
          </w:tcPr>
          <w:p w:rsidR="00095E51" w:rsidRPr="00574219" w:rsidRDefault="00095E51" w:rsidP="00574219">
            <w:pPr>
              <w:spacing w:after="0" w:line="22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5.1. Часткова компенсація вартості обладнання, матеріалів і засобів, придбаних для відновлення та будівництва меліоративних мереж</w:t>
            </w:r>
          </w:p>
          <w:p w:rsidR="00095E51" w:rsidRPr="00574219" w:rsidRDefault="00095E51" w:rsidP="00574219">
            <w:pPr>
              <w:spacing w:after="0" w:line="226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:rsidR="00095E51" w:rsidRPr="00574219" w:rsidRDefault="00095E51" w:rsidP="00574219">
            <w:pPr>
              <w:spacing w:after="0" w:line="22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економічного розвитку облдержадміністрації, департамент екології та природніх ресурсів облдержадміністрації, райдержадміністрації, органи місцевого самоврядування </w:t>
            </w:r>
          </w:p>
          <w:p w:rsidR="00095E51" w:rsidRPr="00574219" w:rsidRDefault="00095E51" w:rsidP="00574219">
            <w:pPr>
              <w:spacing w:after="0" w:line="22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 xml:space="preserve">(за згодою), </w:t>
            </w:r>
          </w:p>
          <w:p w:rsidR="00095E51" w:rsidRPr="00574219" w:rsidRDefault="00095E51" w:rsidP="00574219">
            <w:pPr>
              <w:spacing w:after="0" w:line="22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Управління державного агентства з розвитку меліорації, рибного господарства та продовольчих програм у Дніпропетровській області (за згодою), Дніпропетровська регіональна філія Державної установи “Українські гідромеліоративні системиˮ (за згодою)</w:t>
            </w:r>
          </w:p>
          <w:p w:rsidR="00095E51" w:rsidRDefault="00095E51" w:rsidP="00574219">
            <w:pPr>
              <w:spacing w:after="0" w:line="22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095E51" w:rsidRDefault="00095E51" w:rsidP="00574219">
            <w:pPr>
              <w:spacing w:after="0" w:line="22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095E51" w:rsidRPr="00371D98" w:rsidRDefault="00095E51" w:rsidP="00574219">
            <w:pPr>
              <w:spacing w:after="0" w:line="22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23" w:type="dxa"/>
            <w:vMerge w:val="restart"/>
          </w:tcPr>
          <w:p w:rsidR="00095E51" w:rsidRPr="00574219" w:rsidRDefault="00095E51" w:rsidP="0026382C">
            <w:pPr>
              <w:spacing w:after="0" w:line="22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2025 – 2029 роки</w:t>
            </w:r>
          </w:p>
        </w:tc>
        <w:tc>
          <w:tcPr>
            <w:tcW w:w="1440" w:type="dxa"/>
            <w:vAlign w:val="center"/>
          </w:tcPr>
          <w:p w:rsidR="00095E51" w:rsidRPr="00574219" w:rsidRDefault="00095E51" w:rsidP="00574219">
            <w:pPr>
              <w:spacing w:after="0" w:line="226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57421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Загальний обсяг, у т. ч.</w:t>
            </w:r>
          </w:p>
        </w:tc>
        <w:tc>
          <w:tcPr>
            <w:tcW w:w="5437" w:type="dxa"/>
            <w:gridSpan w:val="10"/>
          </w:tcPr>
          <w:p w:rsidR="00095E51" w:rsidRPr="00574219" w:rsidRDefault="00095E51" w:rsidP="00574219">
            <w:pPr>
              <w:spacing w:after="0" w:line="22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У межах фінансового ресурсу на відповідний рік</w:t>
            </w:r>
          </w:p>
        </w:tc>
        <w:tc>
          <w:tcPr>
            <w:tcW w:w="1559" w:type="dxa"/>
            <w:vMerge w:val="restart"/>
          </w:tcPr>
          <w:p w:rsidR="00095E51" w:rsidRPr="00574219" w:rsidRDefault="00095E51" w:rsidP="00574219">
            <w:pPr>
              <w:spacing w:after="0" w:line="22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Збереження і підвищення родючості ґрунтів, зменшення енерговитрат.</w:t>
            </w:r>
          </w:p>
          <w:p w:rsidR="00095E51" w:rsidRPr="00574219" w:rsidRDefault="00095E51" w:rsidP="00574219">
            <w:pPr>
              <w:spacing w:after="0" w:line="226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 xml:space="preserve">Рівень надання часткової компенсації вартості обладнання, матеріалів і засобів, придбаних для відновлення та будівництва меліоративних мереж за </w:t>
            </w:r>
            <w:r w:rsidRPr="0057421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 xml:space="preserve">2025 – </w:t>
            </w:r>
          </w:p>
          <w:p w:rsidR="00095E51" w:rsidRPr="00574219" w:rsidRDefault="00095E51" w:rsidP="00574219">
            <w:pPr>
              <w:spacing w:after="0" w:line="226" w:lineRule="auto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pacing w:val="-12"/>
                <w:kern w:val="0"/>
                <w:sz w:val="20"/>
                <w:szCs w:val="20"/>
                <w:lang w:eastAsia="ru-RU"/>
              </w:rPr>
              <w:t>2029 роки,</w:t>
            </w:r>
            <w:r w:rsidRPr="00574219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– 100 %</w:t>
            </w:r>
          </w:p>
          <w:p w:rsidR="00095E51" w:rsidRPr="00574219" w:rsidRDefault="00095E51" w:rsidP="00574219">
            <w:pPr>
              <w:spacing w:after="0" w:line="22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5E51" w:rsidRPr="00574219">
        <w:tc>
          <w:tcPr>
            <w:tcW w:w="1554" w:type="dxa"/>
            <w:vMerge/>
          </w:tcPr>
          <w:p w:rsidR="00095E51" w:rsidRPr="00574219" w:rsidRDefault="00095E51" w:rsidP="00574219">
            <w:pPr>
              <w:spacing w:after="0" w:line="22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95E51" w:rsidRPr="00574219" w:rsidRDefault="00095E51" w:rsidP="00574219">
            <w:pPr>
              <w:spacing w:after="0" w:line="22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95E51" w:rsidRPr="00574219" w:rsidRDefault="00095E51" w:rsidP="00574219">
            <w:pPr>
              <w:spacing w:after="0" w:line="22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Merge/>
          </w:tcPr>
          <w:p w:rsidR="00095E51" w:rsidRPr="00574219" w:rsidRDefault="00095E51" w:rsidP="00574219">
            <w:pPr>
              <w:spacing w:after="0" w:line="226" w:lineRule="auto"/>
              <w:ind w:lef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095E51" w:rsidRPr="00574219" w:rsidRDefault="00095E51" w:rsidP="00574219">
            <w:pPr>
              <w:spacing w:after="0" w:line="226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57421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5437" w:type="dxa"/>
            <w:gridSpan w:val="10"/>
          </w:tcPr>
          <w:p w:rsidR="00095E51" w:rsidRPr="00574219" w:rsidRDefault="00095E51" w:rsidP="00574219">
            <w:pPr>
              <w:spacing w:after="0" w:line="22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У межах бюджетних призначень на відповідний рік</w:t>
            </w:r>
          </w:p>
        </w:tc>
        <w:tc>
          <w:tcPr>
            <w:tcW w:w="1559" w:type="dxa"/>
            <w:vMerge/>
          </w:tcPr>
          <w:p w:rsidR="00095E51" w:rsidRPr="00574219" w:rsidRDefault="00095E51" w:rsidP="00574219">
            <w:pPr>
              <w:spacing w:after="0" w:line="22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5E51" w:rsidRPr="00574219">
        <w:tc>
          <w:tcPr>
            <w:tcW w:w="1554" w:type="dxa"/>
            <w:vMerge/>
          </w:tcPr>
          <w:p w:rsidR="00095E51" w:rsidRPr="00574219" w:rsidRDefault="00095E51" w:rsidP="00574219">
            <w:pPr>
              <w:spacing w:after="0" w:line="22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95E51" w:rsidRPr="00574219" w:rsidRDefault="00095E51" w:rsidP="00574219">
            <w:pPr>
              <w:spacing w:after="0" w:line="22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95E51" w:rsidRPr="00574219" w:rsidRDefault="00095E51" w:rsidP="00574219">
            <w:pPr>
              <w:spacing w:after="0" w:line="22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Merge/>
          </w:tcPr>
          <w:p w:rsidR="00095E51" w:rsidRPr="00574219" w:rsidRDefault="00095E51" w:rsidP="00574219">
            <w:pPr>
              <w:spacing w:after="0" w:line="226" w:lineRule="auto"/>
              <w:ind w:lef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095E51" w:rsidRPr="00574219" w:rsidRDefault="00095E51" w:rsidP="00574219">
            <w:pPr>
              <w:spacing w:after="0" w:line="226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57421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Обласний бюджет</w:t>
            </w:r>
          </w:p>
        </w:tc>
        <w:tc>
          <w:tcPr>
            <w:tcW w:w="5437" w:type="dxa"/>
            <w:gridSpan w:val="10"/>
          </w:tcPr>
          <w:p w:rsidR="00095E51" w:rsidRPr="00574219" w:rsidRDefault="00095E51" w:rsidP="00574219">
            <w:pPr>
              <w:spacing w:after="0" w:line="22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У межах бюджетних призначень на відповідний рік</w:t>
            </w:r>
          </w:p>
        </w:tc>
        <w:tc>
          <w:tcPr>
            <w:tcW w:w="1559" w:type="dxa"/>
            <w:vMerge/>
          </w:tcPr>
          <w:p w:rsidR="00095E51" w:rsidRPr="00574219" w:rsidRDefault="00095E51" w:rsidP="00574219">
            <w:pPr>
              <w:spacing w:after="0" w:line="22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5E51" w:rsidRPr="00574219">
        <w:tc>
          <w:tcPr>
            <w:tcW w:w="1554" w:type="dxa"/>
            <w:vMerge/>
          </w:tcPr>
          <w:p w:rsidR="00095E51" w:rsidRPr="00574219" w:rsidRDefault="00095E51" w:rsidP="00574219">
            <w:pPr>
              <w:spacing w:after="0" w:line="22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95E51" w:rsidRPr="00574219" w:rsidRDefault="00095E51" w:rsidP="00574219">
            <w:pPr>
              <w:spacing w:after="0" w:line="22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95E51" w:rsidRPr="00574219" w:rsidRDefault="00095E51" w:rsidP="00574219">
            <w:pPr>
              <w:spacing w:after="0" w:line="22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Merge/>
          </w:tcPr>
          <w:p w:rsidR="00095E51" w:rsidRPr="00574219" w:rsidRDefault="00095E51" w:rsidP="00574219">
            <w:pPr>
              <w:spacing w:after="0" w:line="226" w:lineRule="auto"/>
              <w:ind w:lef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095E51" w:rsidRPr="00574219" w:rsidRDefault="00095E51" w:rsidP="00574219">
            <w:pPr>
              <w:spacing w:after="0" w:line="226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57421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Місцевий бюджет</w:t>
            </w:r>
          </w:p>
        </w:tc>
        <w:tc>
          <w:tcPr>
            <w:tcW w:w="5437" w:type="dxa"/>
            <w:gridSpan w:val="10"/>
          </w:tcPr>
          <w:p w:rsidR="00095E51" w:rsidRPr="00574219" w:rsidRDefault="00095E51" w:rsidP="00574219">
            <w:pPr>
              <w:spacing w:after="0" w:line="22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У межах бюджетних призначень на відповідний рік</w:t>
            </w:r>
          </w:p>
        </w:tc>
        <w:tc>
          <w:tcPr>
            <w:tcW w:w="1559" w:type="dxa"/>
            <w:vMerge/>
          </w:tcPr>
          <w:p w:rsidR="00095E51" w:rsidRPr="00574219" w:rsidRDefault="00095E51" w:rsidP="00574219">
            <w:pPr>
              <w:spacing w:after="0" w:line="22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5E51" w:rsidRPr="00574219">
        <w:tc>
          <w:tcPr>
            <w:tcW w:w="1554" w:type="dxa"/>
            <w:vMerge/>
          </w:tcPr>
          <w:p w:rsidR="00095E51" w:rsidRPr="00574219" w:rsidRDefault="00095E51" w:rsidP="00574219">
            <w:pPr>
              <w:spacing w:after="0" w:line="22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95E51" w:rsidRPr="00574219" w:rsidRDefault="00095E51" w:rsidP="00574219">
            <w:pPr>
              <w:spacing w:after="0" w:line="22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95E51" w:rsidRPr="00574219" w:rsidRDefault="00095E51" w:rsidP="00574219">
            <w:pPr>
              <w:spacing w:after="0" w:line="22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Merge/>
          </w:tcPr>
          <w:p w:rsidR="00095E51" w:rsidRPr="00574219" w:rsidRDefault="00095E51" w:rsidP="00574219">
            <w:pPr>
              <w:spacing w:after="0" w:line="226" w:lineRule="auto"/>
              <w:ind w:lef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095E51" w:rsidRPr="00574219" w:rsidRDefault="00095E51" w:rsidP="00574219">
            <w:pPr>
              <w:spacing w:after="0" w:line="226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57421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Інші джерела</w:t>
            </w:r>
          </w:p>
        </w:tc>
        <w:tc>
          <w:tcPr>
            <w:tcW w:w="5437" w:type="dxa"/>
            <w:gridSpan w:val="10"/>
          </w:tcPr>
          <w:p w:rsidR="00095E51" w:rsidRPr="00574219" w:rsidRDefault="00095E51" w:rsidP="00574219">
            <w:pPr>
              <w:spacing w:after="0" w:line="22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У межах фінансового ресурсу на відповідний рік</w:t>
            </w:r>
          </w:p>
        </w:tc>
        <w:tc>
          <w:tcPr>
            <w:tcW w:w="1559" w:type="dxa"/>
            <w:vMerge/>
          </w:tcPr>
          <w:p w:rsidR="00095E51" w:rsidRPr="00574219" w:rsidRDefault="00095E51" w:rsidP="00574219">
            <w:pPr>
              <w:spacing w:after="0" w:line="22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5E51" w:rsidRPr="00574219">
        <w:tc>
          <w:tcPr>
            <w:tcW w:w="1554" w:type="dxa"/>
            <w:vMerge w:val="restart"/>
          </w:tcPr>
          <w:p w:rsidR="00095E51" w:rsidRPr="00574219" w:rsidRDefault="00095E51" w:rsidP="00574219">
            <w:pPr>
              <w:spacing w:after="0" w:line="22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6. Фінансова підтримка фермерських господарств</w:t>
            </w:r>
          </w:p>
        </w:tc>
        <w:tc>
          <w:tcPr>
            <w:tcW w:w="1843" w:type="dxa"/>
            <w:vMerge w:val="restart"/>
          </w:tcPr>
          <w:p w:rsidR="00095E51" w:rsidRPr="00574219" w:rsidRDefault="00095E51" w:rsidP="00574219">
            <w:pPr>
              <w:spacing w:after="0" w:line="22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6.1. </w:t>
            </w:r>
            <w:bookmarkStart w:id="2" w:name="_Hlk230684474"/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Надання фінансової підтримки фермерським господарствам, які здійснюють господарську діяльність у галузі рослинництва на територіях, на яких ведуться (велися) бойові дії, що включають території можливих бойових дій та території активних бойових дій</w:t>
            </w:r>
            <w:bookmarkEnd w:id="2"/>
          </w:p>
          <w:p w:rsidR="00095E51" w:rsidRPr="00574219" w:rsidRDefault="00095E51" w:rsidP="00574219">
            <w:pPr>
              <w:spacing w:after="0" w:line="22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:rsidR="00095E51" w:rsidRPr="00574219" w:rsidRDefault="00095E51" w:rsidP="00574219">
            <w:pPr>
              <w:spacing w:after="0" w:line="22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Департамент економічного розвитку облдержадміністрації, сільські, селищні, міські ради (за згодою)</w:t>
            </w:r>
          </w:p>
        </w:tc>
        <w:tc>
          <w:tcPr>
            <w:tcW w:w="923" w:type="dxa"/>
            <w:vMerge w:val="restart"/>
          </w:tcPr>
          <w:p w:rsidR="00095E51" w:rsidRPr="00574219" w:rsidRDefault="00095E51" w:rsidP="0026382C">
            <w:pPr>
              <w:spacing w:after="0" w:line="22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 xml:space="preserve">2026 – </w:t>
            </w:r>
          </w:p>
          <w:p w:rsidR="00095E51" w:rsidRDefault="00095E51" w:rsidP="0026382C">
            <w:pPr>
              <w:spacing w:after="0" w:line="226" w:lineRule="auto"/>
              <w:ind w:left="-10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 xml:space="preserve">2029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095E51" w:rsidRPr="00574219" w:rsidRDefault="00095E51" w:rsidP="0026382C">
            <w:pPr>
              <w:spacing w:after="0" w:line="226" w:lineRule="auto"/>
              <w:ind w:left="-10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роки</w:t>
            </w:r>
          </w:p>
        </w:tc>
        <w:tc>
          <w:tcPr>
            <w:tcW w:w="1440" w:type="dxa"/>
            <w:vAlign w:val="center"/>
          </w:tcPr>
          <w:p w:rsidR="00095E51" w:rsidRPr="00574219" w:rsidRDefault="00095E51" w:rsidP="00574219">
            <w:pPr>
              <w:spacing w:after="0" w:line="226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57421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Загальний обсяг, у т. ч.</w:t>
            </w:r>
          </w:p>
        </w:tc>
        <w:tc>
          <w:tcPr>
            <w:tcW w:w="900" w:type="dxa"/>
          </w:tcPr>
          <w:p w:rsidR="00095E51" w:rsidRPr="00371D98" w:rsidRDefault="00095E51" w:rsidP="00371D98">
            <w:pPr>
              <w:spacing w:after="0" w:line="226" w:lineRule="auto"/>
              <w:ind w:right="-10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993" w:type="dxa"/>
            <w:gridSpan w:val="2"/>
          </w:tcPr>
          <w:p w:rsidR="00095E51" w:rsidRPr="00574219" w:rsidRDefault="00095E51" w:rsidP="00574219">
            <w:pPr>
              <w:spacing w:after="0" w:line="226" w:lineRule="auto"/>
              <w:ind w:right="-114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30 000,0</w:t>
            </w:r>
          </w:p>
        </w:tc>
        <w:tc>
          <w:tcPr>
            <w:tcW w:w="851" w:type="dxa"/>
            <w:gridSpan w:val="2"/>
          </w:tcPr>
          <w:p w:rsidR="00095E51" w:rsidRPr="00574219" w:rsidRDefault="00095E51" w:rsidP="00574219">
            <w:pPr>
              <w:spacing w:after="0" w:line="226" w:lineRule="auto"/>
              <w:ind w:left="-114"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32 490,0</w:t>
            </w:r>
          </w:p>
        </w:tc>
        <w:tc>
          <w:tcPr>
            <w:tcW w:w="850" w:type="dxa"/>
          </w:tcPr>
          <w:p w:rsidR="00095E51" w:rsidRPr="00574219" w:rsidRDefault="00095E51" w:rsidP="00574219">
            <w:pPr>
              <w:spacing w:after="0" w:line="226" w:lineRule="auto"/>
              <w:ind w:left="-103" w:right="-111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34 940,0</w:t>
            </w:r>
          </w:p>
        </w:tc>
        <w:tc>
          <w:tcPr>
            <w:tcW w:w="851" w:type="dxa"/>
            <w:gridSpan w:val="2"/>
          </w:tcPr>
          <w:p w:rsidR="00095E51" w:rsidRPr="00574219" w:rsidRDefault="00095E51" w:rsidP="00574219">
            <w:pPr>
              <w:spacing w:after="0" w:line="226" w:lineRule="auto"/>
              <w:ind w:left="-105" w:right="-110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36 605,0</w:t>
            </w:r>
          </w:p>
        </w:tc>
        <w:tc>
          <w:tcPr>
            <w:tcW w:w="992" w:type="dxa"/>
            <w:gridSpan w:val="2"/>
          </w:tcPr>
          <w:p w:rsidR="00095E51" w:rsidRPr="00574219" w:rsidRDefault="00095E51" w:rsidP="00574219">
            <w:pPr>
              <w:spacing w:after="0" w:line="226" w:lineRule="auto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134 035,0</w:t>
            </w:r>
          </w:p>
        </w:tc>
        <w:tc>
          <w:tcPr>
            <w:tcW w:w="1559" w:type="dxa"/>
            <w:vMerge w:val="restart"/>
          </w:tcPr>
          <w:p w:rsidR="00095E51" w:rsidRPr="00574219" w:rsidRDefault="00095E51" w:rsidP="00574219">
            <w:pPr>
              <w:spacing w:after="0" w:line="22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 xml:space="preserve">Підтримка важливих для економіки сфер </w:t>
            </w:r>
            <w:r w:rsidRPr="00574219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підприємницької</w:t>
            </w: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 xml:space="preserve"> діяльності та забезпечення </w:t>
            </w:r>
            <w:r w:rsidRPr="00574219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сталого розвитку</w:t>
            </w: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 xml:space="preserve"> сільськогоспо-дарських товаровироб-ників. </w:t>
            </w:r>
          </w:p>
          <w:p w:rsidR="00095E51" w:rsidRPr="00574219" w:rsidRDefault="00095E51" w:rsidP="00574219">
            <w:pPr>
              <w:spacing w:after="0" w:line="22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 xml:space="preserve">Рівень забезпечення надання фінансової підтримки сільськогоспо-дарським товаровироб-никам за </w:t>
            </w:r>
          </w:p>
          <w:p w:rsidR="00095E51" w:rsidRPr="00574219" w:rsidRDefault="00095E51" w:rsidP="00574219">
            <w:pPr>
              <w:spacing w:after="0" w:line="226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57421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 xml:space="preserve">2025 – </w:t>
            </w:r>
          </w:p>
          <w:p w:rsidR="00095E51" w:rsidRPr="00574219" w:rsidRDefault="00095E51" w:rsidP="00574219">
            <w:pPr>
              <w:spacing w:after="0" w:line="22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 xml:space="preserve">2029 роки </w:t>
            </w: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– 100 %</w:t>
            </w:r>
          </w:p>
          <w:p w:rsidR="00095E51" w:rsidRDefault="00095E51" w:rsidP="00574219">
            <w:pPr>
              <w:spacing w:after="0" w:line="22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095E51" w:rsidRDefault="00095E51" w:rsidP="00574219">
            <w:pPr>
              <w:spacing w:after="0" w:line="22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095E51" w:rsidRPr="00371D98" w:rsidRDefault="00095E51" w:rsidP="00574219">
            <w:pPr>
              <w:spacing w:after="0" w:line="22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95E51" w:rsidRPr="00574219">
        <w:tc>
          <w:tcPr>
            <w:tcW w:w="1554" w:type="dxa"/>
            <w:vMerge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Merge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57421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5437" w:type="dxa"/>
            <w:gridSpan w:val="10"/>
          </w:tcPr>
          <w:p w:rsidR="00095E51" w:rsidRPr="00574219" w:rsidRDefault="00095E51" w:rsidP="00574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У межах бюджетних призначень на відповідний рік</w:t>
            </w:r>
          </w:p>
        </w:tc>
        <w:tc>
          <w:tcPr>
            <w:tcW w:w="1559" w:type="dxa"/>
            <w:vMerge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5E51" w:rsidRPr="00574219">
        <w:tc>
          <w:tcPr>
            <w:tcW w:w="1554" w:type="dxa"/>
            <w:vMerge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Merge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57421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Обласний бюджет</w:t>
            </w:r>
          </w:p>
        </w:tc>
        <w:tc>
          <w:tcPr>
            <w:tcW w:w="900" w:type="dxa"/>
          </w:tcPr>
          <w:p w:rsidR="00095E51" w:rsidRPr="00371D98" w:rsidRDefault="00095E51" w:rsidP="00371D98">
            <w:pPr>
              <w:spacing w:after="0" w:line="240" w:lineRule="auto"/>
              <w:ind w:right="-10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993" w:type="dxa"/>
            <w:gridSpan w:val="2"/>
          </w:tcPr>
          <w:p w:rsidR="00095E51" w:rsidRPr="00574219" w:rsidRDefault="00095E51" w:rsidP="00574219">
            <w:pPr>
              <w:spacing w:after="0" w:line="240" w:lineRule="auto"/>
              <w:ind w:right="-114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30 000,0</w:t>
            </w:r>
          </w:p>
        </w:tc>
        <w:tc>
          <w:tcPr>
            <w:tcW w:w="851" w:type="dxa"/>
            <w:gridSpan w:val="2"/>
          </w:tcPr>
          <w:p w:rsidR="00095E51" w:rsidRPr="00574219" w:rsidRDefault="00095E51" w:rsidP="00574219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32 490,0</w:t>
            </w:r>
          </w:p>
        </w:tc>
        <w:tc>
          <w:tcPr>
            <w:tcW w:w="850" w:type="dxa"/>
          </w:tcPr>
          <w:p w:rsidR="00095E51" w:rsidRPr="00574219" w:rsidRDefault="00095E51" w:rsidP="00574219">
            <w:pPr>
              <w:spacing w:after="0" w:line="240" w:lineRule="auto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34 940,0</w:t>
            </w:r>
          </w:p>
        </w:tc>
        <w:tc>
          <w:tcPr>
            <w:tcW w:w="851" w:type="dxa"/>
            <w:gridSpan w:val="2"/>
          </w:tcPr>
          <w:p w:rsidR="00095E51" w:rsidRPr="00574219" w:rsidRDefault="00095E51" w:rsidP="00574219">
            <w:pPr>
              <w:spacing w:after="0" w:line="240" w:lineRule="auto"/>
              <w:ind w:right="-110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36 605,0</w:t>
            </w:r>
          </w:p>
        </w:tc>
        <w:tc>
          <w:tcPr>
            <w:tcW w:w="992" w:type="dxa"/>
            <w:gridSpan w:val="2"/>
          </w:tcPr>
          <w:p w:rsidR="00095E51" w:rsidRPr="00574219" w:rsidRDefault="00095E51" w:rsidP="00574219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134 035,0</w:t>
            </w:r>
          </w:p>
        </w:tc>
        <w:tc>
          <w:tcPr>
            <w:tcW w:w="1559" w:type="dxa"/>
            <w:vMerge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5E51" w:rsidRPr="00574219">
        <w:tc>
          <w:tcPr>
            <w:tcW w:w="1554" w:type="dxa"/>
            <w:vMerge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Merge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57421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Місцевий бюджет</w:t>
            </w:r>
          </w:p>
        </w:tc>
        <w:tc>
          <w:tcPr>
            <w:tcW w:w="5437" w:type="dxa"/>
            <w:gridSpan w:val="10"/>
          </w:tcPr>
          <w:p w:rsidR="00095E51" w:rsidRPr="00574219" w:rsidRDefault="00095E51" w:rsidP="00574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У межах бюджетних призначень на відповідний рік</w:t>
            </w:r>
          </w:p>
        </w:tc>
        <w:tc>
          <w:tcPr>
            <w:tcW w:w="1559" w:type="dxa"/>
            <w:vMerge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5E51" w:rsidRPr="00574219">
        <w:tc>
          <w:tcPr>
            <w:tcW w:w="1554" w:type="dxa"/>
            <w:vMerge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Merge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57421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Інші джерела</w:t>
            </w:r>
          </w:p>
        </w:tc>
        <w:tc>
          <w:tcPr>
            <w:tcW w:w="5437" w:type="dxa"/>
            <w:gridSpan w:val="10"/>
          </w:tcPr>
          <w:p w:rsidR="00095E51" w:rsidRPr="00574219" w:rsidRDefault="00095E51" w:rsidP="00574219">
            <w:pPr>
              <w:spacing w:after="0" w:line="240" w:lineRule="auto"/>
              <w:ind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У межах фінансового ресурсу на відповідний рік</w:t>
            </w:r>
          </w:p>
        </w:tc>
        <w:tc>
          <w:tcPr>
            <w:tcW w:w="1559" w:type="dxa"/>
            <w:vMerge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5E51" w:rsidRPr="00574219">
        <w:tc>
          <w:tcPr>
            <w:tcW w:w="1554" w:type="dxa"/>
            <w:vMerge w:val="restart"/>
          </w:tcPr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 xml:space="preserve">7. Підтримка </w:t>
            </w:r>
          </w:p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 xml:space="preserve">для сільсько-господарських товаро-виробників, </w:t>
            </w:r>
          </w:p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які використо-вують меліоровані землі</w:t>
            </w:r>
          </w:p>
        </w:tc>
        <w:tc>
          <w:tcPr>
            <w:tcW w:w="1843" w:type="dxa"/>
            <w:vMerge w:val="restart"/>
          </w:tcPr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7.1. Часткова компенсація вартості води, спожитої сільсько-господарськими товаровироб-никами для поливу сільсько-господарських культур на зрошуваних землях сільсько-господарського призначення</w:t>
            </w:r>
          </w:p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економічного розвитку облдержадміністрації, департамент екології та природніх ресурсів облдержадміністрації, райдержадміністрації, сільські, селищні, </w:t>
            </w:r>
          </w:p>
          <w:p w:rsidR="00095E51" w:rsidRPr="00574219" w:rsidRDefault="00095E51" w:rsidP="00574219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 xml:space="preserve">міські ради </w:t>
            </w:r>
          </w:p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(за згодою)</w:t>
            </w:r>
          </w:p>
        </w:tc>
        <w:tc>
          <w:tcPr>
            <w:tcW w:w="923" w:type="dxa"/>
            <w:vMerge w:val="restart"/>
          </w:tcPr>
          <w:p w:rsidR="00095E51" w:rsidRPr="00574219" w:rsidRDefault="00095E51" w:rsidP="00574219">
            <w:pPr>
              <w:spacing w:after="0" w:line="216" w:lineRule="auto"/>
              <w:ind w:lef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 xml:space="preserve">2025 – </w:t>
            </w:r>
          </w:p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2029 роки</w:t>
            </w:r>
          </w:p>
        </w:tc>
        <w:tc>
          <w:tcPr>
            <w:tcW w:w="1440" w:type="dxa"/>
            <w:vAlign w:val="center"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57421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Загальний обсяг, у т. ч.</w:t>
            </w:r>
          </w:p>
        </w:tc>
        <w:tc>
          <w:tcPr>
            <w:tcW w:w="900" w:type="dxa"/>
          </w:tcPr>
          <w:p w:rsidR="00095E51" w:rsidRPr="00574219" w:rsidRDefault="00095E51" w:rsidP="00574219">
            <w:pPr>
              <w:spacing w:after="0" w:line="240" w:lineRule="auto"/>
              <w:ind w:left="-24" w:right="-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98 850,8</w:t>
            </w:r>
          </w:p>
        </w:tc>
        <w:tc>
          <w:tcPr>
            <w:tcW w:w="993" w:type="dxa"/>
            <w:gridSpan w:val="2"/>
          </w:tcPr>
          <w:p w:rsidR="00095E51" w:rsidRPr="00574219" w:rsidRDefault="00095E51" w:rsidP="00574219">
            <w:pPr>
              <w:spacing w:after="0" w:line="240" w:lineRule="auto"/>
              <w:ind w:left="-114" w:right="-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90 000,0</w:t>
            </w:r>
          </w:p>
        </w:tc>
        <w:tc>
          <w:tcPr>
            <w:tcW w:w="851" w:type="dxa"/>
            <w:gridSpan w:val="2"/>
          </w:tcPr>
          <w:p w:rsidR="00095E51" w:rsidRPr="00574219" w:rsidRDefault="00095E51" w:rsidP="00574219">
            <w:pPr>
              <w:spacing w:after="0" w:line="240" w:lineRule="auto"/>
              <w:ind w:left="-114" w:right="-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104 820,0</w:t>
            </w:r>
          </w:p>
        </w:tc>
        <w:tc>
          <w:tcPr>
            <w:tcW w:w="850" w:type="dxa"/>
          </w:tcPr>
          <w:p w:rsidR="00095E51" w:rsidRPr="00574219" w:rsidRDefault="00095E51" w:rsidP="00574219">
            <w:pPr>
              <w:spacing w:after="0" w:line="240" w:lineRule="auto"/>
              <w:ind w:left="-114" w:right="-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109 815,0</w:t>
            </w:r>
          </w:p>
        </w:tc>
        <w:tc>
          <w:tcPr>
            <w:tcW w:w="851" w:type="dxa"/>
            <w:gridSpan w:val="2"/>
          </w:tcPr>
          <w:p w:rsidR="00095E51" w:rsidRPr="00574219" w:rsidRDefault="00095E51" w:rsidP="00574219">
            <w:pPr>
              <w:spacing w:after="0" w:line="240" w:lineRule="auto"/>
              <w:ind w:left="-114" w:right="-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115 305,0</w:t>
            </w:r>
          </w:p>
        </w:tc>
        <w:tc>
          <w:tcPr>
            <w:tcW w:w="992" w:type="dxa"/>
            <w:gridSpan w:val="2"/>
          </w:tcPr>
          <w:p w:rsidR="00095E51" w:rsidRPr="00574219" w:rsidRDefault="00095E51" w:rsidP="00574219">
            <w:pPr>
              <w:spacing w:after="0" w:line="240" w:lineRule="auto"/>
              <w:ind w:left="-114" w:right="-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518 790,8</w:t>
            </w:r>
          </w:p>
        </w:tc>
        <w:tc>
          <w:tcPr>
            <w:tcW w:w="1559" w:type="dxa"/>
            <w:vMerge w:val="restart"/>
          </w:tcPr>
          <w:p w:rsidR="00095E51" w:rsidRPr="00574219" w:rsidRDefault="00095E51" w:rsidP="00574219">
            <w:pPr>
              <w:spacing w:after="0" w:line="20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Підвищення рівня забезпечення безперебійного виробництва сільськогоспо-дарської продукції, продовольчої безпеки та економічної стійкості в умовах воєнного стану.</w:t>
            </w:r>
          </w:p>
          <w:p w:rsidR="00095E51" w:rsidRDefault="00095E51" w:rsidP="00574219">
            <w:pPr>
              <w:spacing w:after="0" w:line="20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 xml:space="preserve">Рівень надання фінансової  підтримки фермерським господарствам, які здійснюють господарську діяльність на територіях, на яких ведуться </w:t>
            </w:r>
          </w:p>
          <w:p w:rsidR="00095E51" w:rsidRPr="00371D98" w:rsidRDefault="00095E51" w:rsidP="00574219">
            <w:pPr>
              <w:spacing w:after="0" w:line="20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095E51" w:rsidRDefault="00095E51" w:rsidP="00574219">
            <w:pPr>
              <w:spacing w:after="0" w:line="20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095E51" w:rsidRPr="00574219" w:rsidRDefault="00095E51" w:rsidP="00574219">
            <w:pPr>
              <w:spacing w:after="0" w:line="20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 xml:space="preserve">(велися) бойові дії, що включають території можливих бойових дій та території активних бойових дій, </w:t>
            </w:r>
          </w:p>
          <w:p w:rsidR="00095E51" w:rsidRPr="00574219" w:rsidRDefault="00095E51" w:rsidP="00574219">
            <w:pPr>
              <w:spacing w:after="0" w:line="20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 xml:space="preserve">за </w:t>
            </w:r>
            <w:r w:rsidRPr="0057421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2026 – 2029 роки</w:t>
            </w: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 xml:space="preserve"> – 100 %</w:t>
            </w:r>
          </w:p>
          <w:p w:rsidR="00095E51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095E51" w:rsidRPr="00206A97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95E51" w:rsidRPr="00574219">
        <w:tc>
          <w:tcPr>
            <w:tcW w:w="1554" w:type="dxa"/>
            <w:vMerge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Merge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57421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5437" w:type="dxa"/>
            <w:gridSpan w:val="10"/>
          </w:tcPr>
          <w:p w:rsidR="00095E51" w:rsidRPr="00574219" w:rsidRDefault="00095E51" w:rsidP="00574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У межах бюджетних призначень на відповідний рік</w:t>
            </w:r>
          </w:p>
        </w:tc>
        <w:tc>
          <w:tcPr>
            <w:tcW w:w="1559" w:type="dxa"/>
            <w:vMerge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5E51" w:rsidRPr="00574219">
        <w:tc>
          <w:tcPr>
            <w:tcW w:w="1554" w:type="dxa"/>
            <w:vMerge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Merge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57421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Обласний бюджет</w:t>
            </w:r>
          </w:p>
        </w:tc>
        <w:tc>
          <w:tcPr>
            <w:tcW w:w="900" w:type="dxa"/>
          </w:tcPr>
          <w:p w:rsidR="00095E51" w:rsidRPr="00574219" w:rsidRDefault="00095E51" w:rsidP="0057421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30 000,0</w:t>
            </w:r>
          </w:p>
        </w:tc>
        <w:tc>
          <w:tcPr>
            <w:tcW w:w="993" w:type="dxa"/>
            <w:gridSpan w:val="2"/>
          </w:tcPr>
          <w:p w:rsidR="00095E51" w:rsidRPr="00574219" w:rsidRDefault="00095E51" w:rsidP="0057421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30 000,0</w:t>
            </w:r>
          </w:p>
        </w:tc>
        <w:tc>
          <w:tcPr>
            <w:tcW w:w="851" w:type="dxa"/>
            <w:gridSpan w:val="2"/>
          </w:tcPr>
          <w:p w:rsidR="00095E51" w:rsidRPr="00574219" w:rsidRDefault="00095E51" w:rsidP="0057421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34 940,0</w:t>
            </w:r>
          </w:p>
        </w:tc>
        <w:tc>
          <w:tcPr>
            <w:tcW w:w="850" w:type="dxa"/>
          </w:tcPr>
          <w:p w:rsidR="00095E51" w:rsidRPr="00574219" w:rsidRDefault="00095E51" w:rsidP="0057421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36 605,0</w:t>
            </w:r>
          </w:p>
        </w:tc>
        <w:tc>
          <w:tcPr>
            <w:tcW w:w="851" w:type="dxa"/>
            <w:gridSpan w:val="2"/>
          </w:tcPr>
          <w:p w:rsidR="00095E51" w:rsidRPr="00574219" w:rsidRDefault="00095E51" w:rsidP="0057421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38 435,0</w:t>
            </w:r>
          </w:p>
        </w:tc>
        <w:tc>
          <w:tcPr>
            <w:tcW w:w="992" w:type="dxa"/>
            <w:gridSpan w:val="2"/>
          </w:tcPr>
          <w:p w:rsidR="00095E51" w:rsidRPr="00574219" w:rsidRDefault="00095E51" w:rsidP="0057421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169 980,0</w:t>
            </w:r>
          </w:p>
        </w:tc>
        <w:tc>
          <w:tcPr>
            <w:tcW w:w="1559" w:type="dxa"/>
            <w:vMerge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5E51" w:rsidRPr="00574219">
        <w:tc>
          <w:tcPr>
            <w:tcW w:w="1554" w:type="dxa"/>
            <w:vMerge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Merge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57421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Місцевий бюджет</w:t>
            </w:r>
          </w:p>
        </w:tc>
        <w:tc>
          <w:tcPr>
            <w:tcW w:w="5437" w:type="dxa"/>
            <w:gridSpan w:val="10"/>
          </w:tcPr>
          <w:p w:rsidR="00095E51" w:rsidRPr="00574219" w:rsidRDefault="00095E51" w:rsidP="00574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У межах бюджетних призначень на відповідний рік</w:t>
            </w:r>
          </w:p>
        </w:tc>
        <w:tc>
          <w:tcPr>
            <w:tcW w:w="1559" w:type="dxa"/>
            <w:vMerge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5E51" w:rsidRPr="00574219">
        <w:tc>
          <w:tcPr>
            <w:tcW w:w="1554" w:type="dxa"/>
            <w:vMerge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Merge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57421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Інші джерела</w:t>
            </w:r>
          </w:p>
        </w:tc>
        <w:tc>
          <w:tcPr>
            <w:tcW w:w="900" w:type="dxa"/>
          </w:tcPr>
          <w:p w:rsidR="00095E51" w:rsidRPr="00574219" w:rsidRDefault="00095E51" w:rsidP="00574219">
            <w:pPr>
              <w:spacing w:after="0" w:line="240" w:lineRule="auto"/>
              <w:ind w:left="-12" w:right="-222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68 850,8</w:t>
            </w:r>
          </w:p>
        </w:tc>
        <w:tc>
          <w:tcPr>
            <w:tcW w:w="900" w:type="dxa"/>
          </w:tcPr>
          <w:p w:rsidR="00095E51" w:rsidRPr="00574219" w:rsidRDefault="00095E51" w:rsidP="00574219">
            <w:pPr>
              <w:spacing w:after="0" w:line="240" w:lineRule="auto"/>
              <w:ind w:left="-12" w:right="-222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60 000,0</w:t>
            </w:r>
          </w:p>
        </w:tc>
        <w:tc>
          <w:tcPr>
            <w:tcW w:w="900" w:type="dxa"/>
            <w:gridSpan w:val="2"/>
          </w:tcPr>
          <w:p w:rsidR="00095E51" w:rsidRPr="00574219" w:rsidRDefault="00095E51" w:rsidP="00574219">
            <w:pPr>
              <w:spacing w:after="0" w:line="240" w:lineRule="auto"/>
              <w:ind w:left="-12" w:right="-222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69 880,0</w:t>
            </w:r>
          </w:p>
        </w:tc>
        <w:tc>
          <w:tcPr>
            <w:tcW w:w="900" w:type="dxa"/>
            <w:gridSpan w:val="3"/>
          </w:tcPr>
          <w:p w:rsidR="00095E51" w:rsidRPr="00574219" w:rsidRDefault="00095E51" w:rsidP="00574219">
            <w:pPr>
              <w:spacing w:after="0" w:line="240" w:lineRule="auto"/>
              <w:ind w:left="-12" w:right="-222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73 210,0</w:t>
            </w:r>
          </w:p>
        </w:tc>
        <w:tc>
          <w:tcPr>
            <w:tcW w:w="900" w:type="dxa"/>
            <w:gridSpan w:val="2"/>
          </w:tcPr>
          <w:p w:rsidR="00095E51" w:rsidRPr="00574219" w:rsidRDefault="00095E51" w:rsidP="00574219">
            <w:pPr>
              <w:spacing w:after="0" w:line="240" w:lineRule="auto"/>
              <w:ind w:left="-12" w:right="-222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76 870,0</w:t>
            </w:r>
          </w:p>
        </w:tc>
        <w:tc>
          <w:tcPr>
            <w:tcW w:w="937" w:type="dxa"/>
          </w:tcPr>
          <w:p w:rsidR="00095E51" w:rsidRPr="00574219" w:rsidRDefault="00095E51" w:rsidP="00574219">
            <w:pPr>
              <w:spacing w:after="0" w:line="240" w:lineRule="auto"/>
              <w:ind w:left="-84" w:right="-222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348 810,8</w:t>
            </w:r>
          </w:p>
        </w:tc>
        <w:tc>
          <w:tcPr>
            <w:tcW w:w="1559" w:type="dxa"/>
            <w:vMerge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5E51" w:rsidRPr="00574219">
        <w:tc>
          <w:tcPr>
            <w:tcW w:w="1554" w:type="dxa"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</w:tcPr>
          <w:p w:rsidR="00095E51" w:rsidRPr="00574219" w:rsidRDefault="00095E51" w:rsidP="00574219">
            <w:pPr>
              <w:spacing w:after="0" w:line="240" w:lineRule="auto"/>
              <w:ind w:left="-12" w:right="-22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095E51" w:rsidRPr="00574219" w:rsidRDefault="00095E51" w:rsidP="00574219">
            <w:pPr>
              <w:spacing w:after="0" w:line="240" w:lineRule="auto"/>
              <w:ind w:left="-12" w:right="-22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gridSpan w:val="2"/>
          </w:tcPr>
          <w:p w:rsidR="00095E51" w:rsidRPr="00574219" w:rsidRDefault="00095E51" w:rsidP="00574219">
            <w:pPr>
              <w:spacing w:after="0" w:line="240" w:lineRule="auto"/>
              <w:ind w:left="-12" w:right="-22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gridSpan w:val="3"/>
          </w:tcPr>
          <w:p w:rsidR="00095E51" w:rsidRPr="00574219" w:rsidRDefault="00095E51" w:rsidP="00574219">
            <w:pPr>
              <w:spacing w:after="0" w:line="240" w:lineRule="auto"/>
              <w:ind w:left="-12" w:right="-22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gridSpan w:val="2"/>
          </w:tcPr>
          <w:p w:rsidR="00095E51" w:rsidRPr="00574219" w:rsidRDefault="00095E51" w:rsidP="00574219">
            <w:pPr>
              <w:spacing w:after="0" w:line="240" w:lineRule="auto"/>
              <w:ind w:left="-12" w:right="-22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</w:tcPr>
          <w:p w:rsidR="00095E51" w:rsidRPr="00574219" w:rsidRDefault="00095E51" w:rsidP="00574219">
            <w:pPr>
              <w:spacing w:after="0" w:line="240" w:lineRule="auto"/>
              <w:ind w:left="-84" w:right="-22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5E51" w:rsidRPr="00574219">
        <w:tc>
          <w:tcPr>
            <w:tcW w:w="6588" w:type="dxa"/>
            <w:gridSpan w:val="4"/>
            <w:vMerge w:val="restart"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сього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Програмою</w:t>
            </w: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440" w:type="dxa"/>
            <w:vAlign w:val="center"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57421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Загальний обсяг, у т. ч.</w:t>
            </w:r>
          </w:p>
        </w:tc>
        <w:tc>
          <w:tcPr>
            <w:tcW w:w="900" w:type="dxa"/>
          </w:tcPr>
          <w:p w:rsidR="00095E51" w:rsidRPr="00574219" w:rsidRDefault="00095E51" w:rsidP="00574219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100 441,7</w:t>
            </w:r>
          </w:p>
        </w:tc>
        <w:tc>
          <w:tcPr>
            <w:tcW w:w="900" w:type="dxa"/>
          </w:tcPr>
          <w:p w:rsidR="00095E51" w:rsidRPr="00574219" w:rsidRDefault="00095E51" w:rsidP="00574219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229 730,0</w:t>
            </w:r>
          </w:p>
        </w:tc>
        <w:tc>
          <w:tcPr>
            <w:tcW w:w="900" w:type="dxa"/>
            <w:gridSpan w:val="2"/>
          </w:tcPr>
          <w:p w:rsidR="00095E51" w:rsidRPr="00574219" w:rsidRDefault="00095E51" w:rsidP="00574219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268 700,0</w:t>
            </w:r>
          </w:p>
        </w:tc>
        <w:tc>
          <w:tcPr>
            <w:tcW w:w="894" w:type="dxa"/>
            <w:gridSpan w:val="2"/>
          </w:tcPr>
          <w:p w:rsidR="00095E51" w:rsidRPr="00574219" w:rsidRDefault="00095E51" w:rsidP="00574219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283 190,0</w:t>
            </w:r>
          </w:p>
        </w:tc>
        <w:tc>
          <w:tcPr>
            <w:tcW w:w="906" w:type="dxa"/>
            <w:gridSpan w:val="3"/>
          </w:tcPr>
          <w:p w:rsidR="00095E51" w:rsidRPr="00574219" w:rsidRDefault="00095E51" w:rsidP="00574219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298 935,0</w:t>
            </w:r>
          </w:p>
        </w:tc>
        <w:tc>
          <w:tcPr>
            <w:tcW w:w="937" w:type="dxa"/>
          </w:tcPr>
          <w:p w:rsidR="00095E51" w:rsidRPr="00574219" w:rsidRDefault="00095E51" w:rsidP="00574219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</w:t>
            </w:r>
            <w:r w:rsidRPr="0057421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180 996,7</w:t>
            </w:r>
          </w:p>
        </w:tc>
        <w:tc>
          <w:tcPr>
            <w:tcW w:w="1559" w:type="dxa"/>
            <w:vMerge w:val="restart"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5E51" w:rsidRPr="00574219">
        <w:tc>
          <w:tcPr>
            <w:tcW w:w="6588" w:type="dxa"/>
            <w:gridSpan w:val="4"/>
            <w:vMerge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57421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Державний бюджет</w:t>
            </w:r>
          </w:p>
        </w:tc>
        <w:tc>
          <w:tcPr>
            <w:tcW w:w="900" w:type="dxa"/>
          </w:tcPr>
          <w:p w:rsidR="00095E51" w:rsidRPr="00574219" w:rsidRDefault="00095E51" w:rsidP="00574219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318,1</w:t>
            </w:r>
          </w:p>
        </w:tc>
        <w:tc>
          <w:tcPr>
            <w:tcW w:w="900" w:type="dxa"/>
          </w:tcPr>
          <w:p w:rsidR="00095E51" w:rsidRPr="00574219" w:rsidRDefault="00095E51" w:rsidP="00574219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21 500,0</w:t>
            </w:r>
          </w:p>
        </w:tc>
        <w:tc>
          <w:tcPr>
            <w:tcW w:w="900" w:type="dxa"/>
            <w:gridSpan w:val="2"/>
          </w:tcPr>
          <w:p w:rsidR="00095E51" w:rsidRPr="00574219" w:rsidRDefault="00095E51" w:rsidP="00574219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22 900,0</w:t>
            </w:r>
          </w:p>
        </w:tc>
        <w:tc>
          <w:tcPr>
            <w:tcW w:w="894" w:type="dxa"/>
            <w:gridSpan w:val="2"/>
          </w:tcPr>
          <w:p w:rsidR="00095E51" w:rsidRPr="00574219" w:rsidRDefault="00095E51" w:rsidP="00574219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24 000,0</w:t>
            </w:r>
          </w:p>
        </w:tc>
        <w:tc>
          <w:tcPr>
            <w:tcW w:w="906" w:type="dxa"/>
            <w:gridSpan w:val="3"/>
          </w:tcPr>
          <w:p w:rsidR="00095E51" w:rsidRPr="00574219" w:rsidRDefault="00095E51" w:rsidP="00574219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25 250,0</w:t>
            </w:r>
          </w:p>
        </w:tc>
        <w:tc>
          <w:tcPr>
            <w:tcW w:w="937" w:type="dxa"/>
          </w:tcPr>
          <w:p w:rsidR="00095E51" w:rsidRPr="00574219" w:rsidRDefault="00095E51" w:rsidP="00574219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93 968,1</w:t>
            </w:r>
          </w:p>
        </w:tc>
        <w:tc>
          <w:tcPr>
            <w:tcW w:w="1559" w:type="dxa"/>
            <w:vMerge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5E51" w:rsidRPr="00574219">
        <w:tc>
          <w:tcPr>
            <w:tcW w:w="6588" w:type="dxa"/>
            <w:gridSpan w:val="4"/>
            <w:vMerge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57421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Обласний бюджет</w:t>
            </w:r>
          </w:p>
        </w:tc>
        <w:tc>
          <w:tcPr>
            <w:tcW w:w="900" w:type="dxa"/>
          </w:tcPr>
          <w:p w:rsidR="00095E51" w:rsidRPr="00574219" w:rsidRDefault="00095E51" w:rsidP="00574219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30 331,7</w:t>
            </w:r>
          </w:p>
        </w:tc>
        <w:tc>
          <w:tcPr>
            <w:tcW w:w="900" w:type="dxa"/>
          </w:tcPr>
          <w:p w:rsidR="00095E51" w:rsidRPr="00574219" w:rsidRDefault="00095E51" w:rsidP="00574219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88 030,0</w:t>
            </w:r>
          </w:p>
        </w:tc>
        <w:tc>
          <w:tcPr>
            <w:tcW w:w="900" w:type="dxa"/>
            <w:gridSpan w:val="2"/>
          </w:tcPr>
          <w:p w:rsidR="00095E51" w:rsidRPr="00574219" w:rsidRDefault="00095E51" w:rsidP="00574219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111 800,0</w:t>
            </w:r>
          </w:p>
        </w:tc>
        <w:tc>
          <w:tcPr>
            <w:tcW w:w="894" w:type="dxa"/>
            <w:gridSpan w:val="2"/>
          </w:tcPr>
          <w:p w:rsidR="00095E51" w:rsidRPr="00574219" w:rsidRDefault="00095E51" w:rsidP="00574219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118 780,0</w:t>
            </w:r>
          </w:p>
        </w:tc>
        <w:tc>
          <w:tcPr>
            <w:tcW w:w="906" w:type="dxa"/>
            <w:gridSpan w:val="3"/>
          </w:tcPr>
          <w:p w:rsidR="00095E51" w:rsidRPr="00574219" w:rsidRDefault="00095E51" w:rsidP="00574219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126 115,0</w:t>
            </w:r>
          </w:p>
        </w:tc>
        <w:tc>
          <w:tcPr>
            <w:tcW w:w="937" w:type="dxa"/>
          </w:tcPr>
          <w:p w:rsidR="00095E51" w:rsidRPr="00574219" w:rsidRDefault="00095E51" w:rsidP="00574219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475 056,7</w:t>
            </w:r>
          </w:p>
        </w:tc>
        <w:tc>
          <w:tcPr>
            <w:tcW w:w="1559" w:type="dxa"/>
            <w:vMerge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5E51" w:rsidRPr="00574219">
        <w:tc>
          <w:tcPr>
            <w:tcW w:w="6588" w:type="dxa"/>
            <w:gridSpan w:val="4"/>
            <w:vMerge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57421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Місцевий бюджет</w:t>
            </w:r>
          </w:p>
        </w:tc>
        <w:tc>
          <w:tcPr>
            <w:tcW w:w="5437" w:type="dxa"/>
            <w:gridSpan w:val="10"/>
          </w:tcPr>
          <w:p w:rsidR="00095E51" w:rsidRPr="00574219" w:rsidRDefault="00095E51" w:rsidP="00574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z w:val="20"/>
                <w:szCs w:val="20"/>
              </w:rPr>
              <w:t>У межах бюджетних призначень на відповідний рік</w:t>
            </w:r>
          </w:p>
        </w:tc>
        <w:tc>
          <w:tcPr>
            <w:tcW w:w="1559" w:type="dxa"/>
            <w:vMerge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5E51" w:rsidRPr="00574219">
        <w:tc>
          <w:tcPr>
            <w:tcW w:w="6588" w:type="dxa"/>
            <w:gridSpan w:val="4"/>
            <w:vMerge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574219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Інші джерела</w:t>
            </w:r>
          </w:p>
        </w:tc>
        <w:tc>
          <w:tcPr>
            <w:tcW w:w="900" w:type="dxa"/>
          </w:tcPr>
          <w:p w:rsidR="00095E51" w:rsidRPr="00574219" w:rsidRDefault="00095E51" w:rsidP="00574219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69 791,9</w:t>
            </w:r>
          </w:p>
        </w:tc>
        <w:tc>
          <w:tcPr>
            <w:tcW w:w="993" w:type="dxa"/>
            <w:gridSpan w:val="2"/>
          </w:tcPr>
          <w:p w:rsidR="00095E51" w:rsidRPr="00574219" w:rsidRDefault="00095E51" w:rsidP="00574219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120 200,0</w:t>
            </w:r>
          </w:p>
        </w:tc>
        <w:tc>
          <w:tcPr>
            <w:tcW w:w="851" w:type="dxa"/>
            <w:gridSpan w:val="2"/>
          </w:tcPr>
          <w:p w:rsidR="00095E51" w:rsidRPr="00574219" w:rsidRDefault="00095E51" w:rsidP="00574219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134 000,0</w:t>
            </w:r>
          </w:p>
        </w:tc>
        <w:tc>
          <w:tcPr>
            <w:tcW w:w="850" w:type="dxa"/>
          </w:tcPr>
          <w:p w:rsidR="00095E51" w:rsidRPr="00574219" w:rsidRDefault="00095E51" w:rsidP="00574219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140 410,0</w:t>
            </w:r>
          </w:p>
        </w:tc>
        <w:tc>
          <w:tcPr>
            <w:tcW w:w="851" w:type="dxa"/>
            <w:gridSpan w:val="2"/>
          </w:tcPr>
          <w:p w:rsidR="00095E51" w:rsidRPr="00574219" w:rsidRDefault="00095E51" w:rsidP="00574219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147 570,0</w:t>
            </w:r>
          </w:p>
        </w:tc>
        <w:tc>
          <w:tcPr>
            <w:tcW w:w="992" w:type="dxa"/>
            <w:gridSpan w:val="2"/>
          </w:tcPr>
          <w:p w:rsidR="00095E51" w:rsidRPr="00574219" w:rsidRDefault="00095E51" w:rsidP="00574219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57421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611 971,9</w:t>
            </w:r>
          </w:p>
        </w:tc>
        <w:tc>
          <w:tcPr>
            <w:tcW w:w="1559" w:type="dxa"/>
            <w:vMerge/>
          </w:tcPr>
          <w:p w:rsidR="00095E51" w:rsidRPr="00574219" w:rsidRDefault="00095E51" w:rsidP="005742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95E51" w:rsidRPr="00685EAC" w:rsidRDefault="00095E51" w:rsidP="007A172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95E51" w:rsidRPr="00685EAC" w:rsidRDefault="00095E51" w:rsidP="007A172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95E51" w:rsidRPr="00685EAC" w:rsidRDefault="00095E51" w:rsidP="007A172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95E51" w:rsidRDefault="00095E51" w:rsidP="002131F8">
      <w:pPr>
        <w:pStyle w:val="Default"/>
        <w:spacing w:line="221" w:lineRule="auto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095E51" w:rsidRPr="00285693" w:rsidRDefault="00095E51" w:rsidP="002131F8">
      <w:pPr>
        <w:pStyle w:val="Default"/>
        <w:spacing w:line="221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85693">
        <w:rPr>
          <w:rFonts w:ascii="Times New Roman" w:hAnsi="Times New Roman" w:cs="Times New Roman"/>
          <w:color w:val="auto"/>
          <w:sz w:val="28"/>
          <w:szCs w:val="28"/>
        </w:rPr>
        <w:t xml:space="preserve">Заступник голови обласної ради                                  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                                               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Pr="00285693">
        <w:rPr>
          <w:rFonts w:ascii="Times New Roman" w:hAnsi="Times New Roman" w:cs="Times New Roman"/>
          <w:color w:val="auto"/>
          <w:sz w:val="28"/>
          <w:szCs w:val="28"/>
        </w:rPr>
        <w:t>Ігор  КАШИРІН</w:t>
      </w:r>
    </w:p>
    <w:p w:rsidR="00095E51" w:rsidRPr="00285693" w:rsidRDefault="00095E51" w:rsidP="002131F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5E51" w:rsidRPr="002131F8" w:rsidRDefault="00095E51" w:rsidP="007A172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sectPr w:rsidR="00095E51" w:rsidRPr="002131F8" w:rsidSect="004D3490">
      <w:headerReference w:type="default" r:id="rId7"/>
      <w:pgSz w:w="16838" w:h="11906" w:orient="landscape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5E51" w:rsidRDefault="00095E51" w:rsidP="00A97A1A">
      <w:pPr>
        <w:spacing w:after="0" w:line="240" w:lineRule="auto"/>
      </w:pPr>
      <w:r>
        <w:separator/>
      </w:r>
    </w:p>
  </w:endnote>
  <w:endnote w:type="continuationSeparator" w:id="0">
    <w:p w:rsidR="00095E51" w:rsidRDefault="00095E51" w:rsidP="00A97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802040204020203"/>
    <w:charset w:val="CC"/>
    <w:family w:val="swiss"/>
    <w:pitch w:val="variable"/>
    <w:sig w:usb0="E10022FF" w:usb1="C000E47F" w:usb2="00000029" w:usb3="00000000" w:csb0="000001D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5E51" w:rsidRDefault="00095E51" w:rsidP="00A97A1A">
      <w:pPr>
        <w:spacing w:after="0" w:line="240" w:lineRule="auto"/>
      </w:pPr>
      <w:r>
        <w:separator/>
      </w:r>
    </w:p>
  </w:footnote>
  <w:footnote w:type="continuationSeparator" w:id="0">
    <w:p w:rsidR="00095E51" w:rsidRDefault="00095E51" w:rsidP="00A97A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E51" w:rsidRPr="00255CE0" w:rsidRDefault="00095E51" w:rsidP="00B77724">
    <w:pPr>
      <w:pStyle w:val="Header"/>
      <w:ind w:left="2403" w:firstLine="4677"/>
      <w:jc w:val="center"/>
      <w:rPr>
        <w:rFonts w:ascii="Times New Roman" w:hAnsi="Times New Roman" w:cs="Times New Roman"/>
        <w:sz w:val="28"/>
        <w:szCs w:val="28"/>
      </w:rPr>
    </w:pPr>
    <w:r w:rsidRPr="00255CE0">
      <w:rPr>
        <w:rFonts w:ascii="Times New Roman" w:hAnsi="Times New Roman" w:cs="Times New Roman"/>
        <w:sz w:val="28"/>
        <w:szCs w:val="28"/>
      </w:rPr>
      <w:fldChar w:fldCharType="begin"/>
    </w:r>
    <w:r w:rsidRPr="00255CE0">
      <w:rPr>
        <w:rFonts w:ascii="Times New Roman" w:hAnsi="Times New Roman" w:cs="Times New Roman"/>
        <w:sz w:val="28"/>
        <w:szCs w:val="28"/>
      </w:rPr>
      <w:instrText>PAGE   \* MERGEFORMAT</w:instrText>
    </w:r>
    <w:r w:rsidRPr="00255CE0">
      <w:rPr>
        <w:rFonts w:ascii="Times New Roman" w:hAnsi="Times New Roman" w:cs="Times New Roman"/>
        <w:sz w:val="28"/>
        <w:szCs w:val="28"/>
      </w:rPr>
      <w:fldChar w:fldCharType="separate"/>
    </w:r>
    <w:r w:rsidRPr="005E3F53">
      <w:rPr>
        <w:rFonts w:ascii="Times New Roman" w:hAnsi="Times New Roman" w:cs="Times New Roman"/>
        <w:noProof/>
        <w:sz w:val="28"/>
        <w:szCs w:val="28"/>
        <w:lang w:val="ru-RU"/>
      </w:rPr>
      <w:t>7</w:t>
    </w:r>
    <w:r w:rsidRPr="00255CE0">
      <w:rPr>
        <w:rFonts w:ascii="Times New Roman" w:hAnsi="Times New Roman" w:cs="Times New Roman"/>
        <w:sz w:val="28"/>
        <w:szCs w:val="28"/>
      </w:rPr>
      <w:fldChar w:fldCharType="end"/>
    </w:r>
    <w:r>
      <w:rPr>
        <w:rFonts w:ascii="Times New Roman" w:hAnsi="Times New Roman" w:cs="Times New Roman"/>
        <w:sz w:val="28"/>
        <w:szCs w:val="28"/>
      </w:rPr>
      <w:t xml:space="preserve">                                                            Продовження додатка 2</w:t>
    </w:r>
  </w:p>
  <w:p w:rsidR="00095E51" w:rsidRPr="00965FB9" w:rsidRDefault="00095E51">
    <w:pPr>
      <w:pStyle w:val="Header"/>
      <w:rPr>
        <w:sz w:val="10"/>
        <w:szCs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E7363A"/>
    <w:multiLevelType w:val="hybridMultilevel"/>
    <w:tmpl w:val="75F6BDD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2883"/>
    <w:rsid w:val="00004791"/>
    <w:rsid w:val="000052EB"/>
    <w:rsid w:val="000071C7"/>
    <w:rsid w:val="0002531E"/>
    <w:rsid w:val="00051797"/>
    <w:rsid w:val="00060378"/>
    <w:rsid w:val="00063806"/>
    <w:rsid w:val="000721A0"/>
    <w:rsid w:val="00084CB9"/>
    <w:rsid w:val="000868AE"/>
    <w:rsid w:val="00095E51"/>
    <w:rsid w:val="000A6CB8"/>
    <w:rsid w:val="000B03A3"/>
    <w:rsid w:val="000C5791"/>
    <w:rsid w:val="000D0D61"/>
    <w:rsid w:val="000D1C58"/>
    <w:rsid w:val="000D2EB2"/>
    <w:rsid w:val="000D5CBB"/>
    <w:rsid w:val="000E2D7C"/>
    <w:rsid w:val="000E795E"/>
    <w:rsid w:val="000F4A93"/>
    <w:rsid w:val="000F4D14"/>
    <w:rsid w:val="00101F56"/>
    <w:rsid w:val="00107B03"/>
    <w:rsid w:val="0011494A"/>
    <w:rsid w:val="00121402"/>
    <w:rsid w:val="001247F6"/>
    <w:rsid w:val="0013011B"/>
    <w:rsid w:val="00141D43"/>
    <w:rsid w:val="001516A0"/>
    <w:rsid w:val="001719E9"/>
    <w:rsid w:val="00175AD4"/>
    <w:rsid w:val="0019411B"/>
    <w:rsid w:val="001A5C7C"/>
    <w:rsid w:val="001C0AEE"/>
    <w:rsid w:val="001C619D"/>
    <w:rsid w:val="001E4942"/>
    <w:rsid w:val="001E7F84"/>
    <w:rsid w:val="001F44D2"/>
    <w:rsid w:val="00206A97"/>
    <w:rsid w:val="00211A05"/>
    <w:rsid w:val="002131F8"/>
    <w:rsid w:val="00223D08"/>
    <w:rsid w:val="00237D9A"/>
    <w:rsid w:val="00245730"/>
    <w:rsid w:val="00246C6C"/>
    <w:rsid w:val="00251891"/>
    <w:rsid w:val="00255CE0"/>
    <w:rsid w:val="0026382C"/>
    <w:rsid w:val="0026435E"/>
    <w:rsid w:val="00285693"/>
    <w:rsid w:val="002A7B85"/>
    <w:rsid w:val="002B2981"/>
    <w:rsid w:val="002B37CA"/>
    <w:rsid w:val="002D62F3"/>
    <w:rsid w:val="002E5E99"/>
    <w:rsid w:val="003035BB"/>
    <w:rsid w:val="0030365E"/>
    <w:rsid w:val="00305E53"/>
    <w:rsid w:val="003112EF"/>
    <w:rsid w:val="00314DA1"/>
    <w:rsid w:val="00322453"/>
    <w:rsid w:val="00325AD0"/>
    <w:rsid w:val="003504BC"/>
    <w:rsid w:val="003530C4"/>
    <w:rsid w:val="00362AB4"/>
    <w:rsid w:val="00371D98"/>
    <w:rsid w:val="003767A4"/>
    <w:rsid w:val="003A57AA"/>
    <w:rsid w:val="003B4D7A"/>
    <w:rsid w:val="003C2772"/>
    <w:rsid w:val="003C6488"/>
    <w:rsid w:val="003D254C"/>
    <w:rsid w:val="003D3464"/>
    <w:rsid w:val="003E2E23"/>
    <w:rsid w:val="003F2AD5"/>
    <w:rsid w:val="003F52E0"/>
    <w:rsid w:val="00402B6E"/>
    <w:rsid w:val="0041049C"/>
    <w:rsid w:val="0042067D"/>
    <w:rsid w:val="0045568B"/>
    <w:rsid w:val="00482D62"/>
    <w:rsid w:val="0048472A"/>
    <w:rsid w:val="004965D6"/>
    <w:rsid w:val="004B21DD"/>
    <w:rsid w:val="004B3CA7"/>
    <w:rsid w:val="004C4A90"/>
    <w:rsid w:val="004D3490"/>
    <w:rsid w:val="004D3593"/>
    <w:rsid w:val="00512F5D"/>
    <w:rsid w:val="00534500"/>
    <w:rsid w:val="00537B29"/>
    <w:rsid w:val="00547676"/>
    <w:rsid w:val="0057013F"/>
    <w:rsid w:val="00574219"/>
    <w:rsid w:val="00575DC6"/>
    <w:rsid w:val="005800E0"/>
    <w:rsid w:val="00583DC5"/>
    <w:rsid w:val="005924B9"/>
    <w:rsid w:val="005938FB"/>
    <w:rsid w:val="005A01BE"/>
    <w:rsid w:val="005B1BD2"/>
    <w:rsid w:val="005B4A74"/>
    <w:rsid w:val="005C0D13"/>
    <w:rsid w:val="005C34F7"/>
    <w:rsid w:val="005E20E8"/>
    <w:rsid w:val="005E3F53"/>
    <w:rsid w:val="005E567D"/>
    <w:rsid w:val="005F113C"/>
    <w:rsid w:val="005F1750"/>
    <w:rsid w:val="0060464A"/>
    <w:rsid w:val="006108D8"/>
    <w:rsid w:val="006122EE"/>
    <w:rsid w:val="0064545F"/>
    <w:rsid w:val="00652DF0"/>
    <w:rsid w:val="006570E0"/>
    <w:rsid w:val="0066315B"/>
    <w:rsid w:val="00664B97"/>
    <w:rsid w:val="00670F61"/>
    <w:rsid w:val="00673817"/>
    <w:rsid w:val="00674663"/>
    <w:rsid w:val="00674873"/>
    <w:rsid w:val="00676414"/>
    <w:rsid w:val="00685EAC"/>
    <w:rsid w:val="006B373F"/>
    <w:rsid w:val="006F0B1D"/>
    <w:rsid w:val="006F1175"/>
    <w:rsid w:val="007078E9"/>
    <w:rsid w:val="00726956"/>
    <w:rsid w:val="00732DEC"/>
    <w:rsid w:val="0074000D"/>
    <w:rsid w:val="00742BA7"/>
    <w:rsid w:val="00797F68"/>
    <w:rsid w:val="007A1722"/>
    <w:rsid w:val="007B16D3"/>
    <w:rsid w:val="007C2308"/>
    <w:rsid w:val="007D67F0"/>
    <w:rsid w:val="007E20EB"/>
    <w:rsid w:val="007E54D7"/>
    <w:rsid w:val="007F124D"/>
    <w:rsid w:val="007F3576"/>
    <w:rsid w:val="007F7AFA"/>
    <w:rsid w:val="00804DD5"/>
    <w:rsid w:val="0081141F"/>
    <w:rsid w:val="008631C8"/>
    <w:rsid w:val="00874D57"/>
    <w:rsid w:val="008767A7"/>
    <w:rsid w:val="008A5A26"/>
    <w:rsid w:val="008E4031"/>
    <w:rsid w:val="008E472F"/>
    <w:rsid w:val="008F388A"/>
    <w:rsid w:val="008F55D7"/>
    <w:rsid w:val="009143AD"/>
    <w:rsid w:val="00935717"/>
    <w:rsid w:val="00940045"/>
    <w:rsid w:val="009400B6"/>
    <w:rsid w:val="00946BD4"/>
    <w:rsid w:val="00946C7B"/>
    <w:rsid w:val="00965FB9"/>
    <w:rsid w:val="00972883"/>
    <w:rsid w:val="0097693B"/>
    <w:rsid w:val="00996789"/>
    <w:rsid w:val="009A1142"/>
    <w:rsid w:val="009A31C0"/>
    <w:rsid w:val="009A4B5E"/>
    <w:rsid w:val="009C2096"/>
    <w:rsid w:val="009D1F30"/>
    <w:rsid w:val="00A40C4B"/>
    <w:rsid w:val="00A50A29"/>
    <w:rsid w:val="00A53423"/>
    <w:rsid w:val="00A72ACF"/>
    <w:rsid w:val="00A8756A"/>
    <w:rsid w:val="00A97A1A"/>
    <w:rsid w:val="00AB5AF8"/>
    <w:rsid w:val="00AD2FCC"/>
    <w:rsid w:val="00AF64F6"/>
    <w:rsid w:val="00AF7331"/>
    <w:rsid w:val="00B00919"/>
    <w:rsid w:val="00B20D70"/>
    <w:rsid w:val="00B24C82"/>
    <w:rsid w:val="00B41D82"/>
    <w:rsid w:val="00B57E37"/>
    <w:rsid w:val="00B62896"/>
    <w:rsid w:val="00B64BB0"/>
    <w:rsid w:val="00B77724"/>
    <w:rsid w:val="00B81A96"/>
    <w:rsid w:val="00B8233D"/>
    <w:rsid w:val="00B93ABC"/>
    <w:rsid w:val="00BA2A53"/>
    <w:rsid w:val="00BA2ED9"/>
    <w:rsid w:val="00BA4C61"/>
    <w:rsid w:val="00BC00AB"/>
    <w:rsid w:val="00BC3C1F"/>
    <w:rsid w:val="00BE191B"/>
    <w:rsid w:val="00BE6892"/>
    <w:rsid w:val="00BF11B5"/>
    <w:rsid w:val="00BF6468"/>
    <w:rsid w:val="00C03876"/>
    <w:rsid w:val="00C35C28"/>
    <w:rsid w:val="00C43B5E"/>
    <w:rsid w:val="00C57671"/>
    <w:rsid w:val="00C81A03"/>
    <w:rsid w:val="00C85003"/>
    <w:rsid w:val="00C85DE2"/>
    <w:rsid w:val="00C95AA6"/>
    <w:rsid w:val="00CE10F2"/>
    <w:rsid w:val="00CF4F9E"/>
    <w:rsid w:val="00D219CE"/>
    <w:rsid w:val="00D24E89"/>
    <w:rsid w:val="00D263A0"/>
    <w:rsid w:val="00D71639"/>
    <w:rsid w:val="00D74497"/>
    <w:rsid w:val="00D74DB2"/>
    <w:rsid w:val="00D854C1"/>
    <w:rsid w:val="00D877FF"/>
    <w:rsid w:val="00D96189"/>
    <w:rsid w:val="00DA0CFA"/>
    <w:rsid w:val="00DA15D1"/>
    <w:rsid w:val="00DE4F9C"/>
    <w:rsid w:val="00DF17F3"/>
    <w:rsid w:val="00DF2CAA"/>
    <w:rsid w:val="00DF41DF"/>
    <w:rsid w:val="00E13BDF"/>
    <w:rsid w:val="00E57385"/>
    <w:rsid w:val="00E82AC5"/>
    <w:rsid w:val="00EA3D1D"/>
    <w:rsid w:val="00EB7D47"/>
    <w:rsid w:val="00EC1776"/>
    <w:rsid w:val="00EC7FD4"/>
    <w:rsid w:val="00ED1C0E"/>
    <w:rsid w:val="00ED77C5"/>
    <w:rsid w:val="00EE6D65"/>
    <w:rsid w:val="00EF3FE2"/>
    <w:rsid w:val="00F02E42"/>
    <w:rsid w:val="00F17DF8"/>
    <w:rsid w:val="00F40FFC"/>
    <w:rsid w:val="00F51386"/>
    <w:rsid w:val="00F5530E"/>
    <w:rsid w:val="00F60BB3"/>
    <w:rsid w:val="00F62D6E"/>
    <w:rsid w:val="00F67253"/>
    <w:rsid w:val="00F904B1"/>
    <w:rsid w:val="00FB0790"/>
    <w:rsid w:val="00FF11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315B"/>
    <w:pPr>
      <w:spacing w:after="160" w:line="259" w:lineRule="auto"/>
    </w:pPr>
    <w:rPr>
      <w:rFonts w:cs="Calibri"/>
      <w:kern w:val="2"/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C7FD4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EC7FD4"/>
    <w:pPr>
      <w:ind w:left="720"/>
    </w:pPr>
  </w:style>
  <w:style w:type="paragraph" w:styleId="Header">
    <w:name w:val="header"/>
    <w:basedOn w:val="Normal"/>
    <w:link w:val="HeaderChar"/>
    <w:uiPriority w:val="99"/>
    <w:rsid w:val="00A97A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A97A1A"/>
  </w:style>
  <w:style w:type="paragraph" w:styleId="Footer">
    <w:name w:val="footer"/>
    <w:basedOn w:val="Normal"/>
    <w:link w:val="FooterChar"/>
    <w:uiPriority w:val="99"/>
    <w:rsid w:val="00A97A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A97A1A"/>
  </w:style>
  <w:style w:type="paragraph" w:styleId="BalloonText">
    <w:name w:val="Balloon Text"/>
    <w:basedOn w:val="Normal"/>
    <w:link w:val="BalloonTextChar"/>
    <w:uiPriority w:val="99"/>
    <w:semiHidden/>
    <w:rsid w:val="003D25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D254C"/>
    <w:rPr>
      <w:rFonts w:ascii="Segoe UI" w:hAnsi="Segoe UI" w:cs="Segoe UI"/>
      <w:sz w:val="18"/>
      <w:szCs w:val="18"/>
    </w:rPr>
  </w:style>
  <w:style w:type="paragraph" w:customStyle="1" w:styleId="Default">
    <w:name w:val="Default"/>
    <w:uiPriority w:val="99"/>
    <w:rsid w:val="002131F8"/>
    <w:pPr>
      <w:autoSpaceDE w:val="0"/>
      <w:autoSpaceDN w:val="0"/>
      <w:adjustRightInd w:val="0"/>
    </w:pPr>
    <w:rPr>
      <w:rFonts w:ascii="Franklin Gothic Book" w:hAnsi="Franklin Gothic Book" w:cs="Franklin Gothic Book"/>
      <w:color w:val="000000"/>
      <w:sz w:val="24"/>
      <w:szCs w:val="24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1649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49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49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49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776</TotalTime>
  <Pages>7</Pages>
  <Words>1709</Words>
  <Characters>9746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Ремшу</dc:creator>
  <cp:keywords/>
  <dc:description/>
  <cp:lastModifiedBy>Бедняк</cp:lastModifiedBy>
  <cp:revision>49</cp:revision>
  <cp:lastPrinted>2026-07-02T13:58:00Z</cp:lastPrinted>
  <dcterms:created xsi:type="dcterms:W3CDTF">2026-05-22T10:28:00Z</dcterms:created>
  <dcterms:modified xsi:type="dcterms:W3CDTF">2026-07-03T08:45:00Z</dcterms:modified>
</cp:coreProperties>
</file>