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949" w:rsidRPr="00E31DC5" w:rsidRDefault="001C6889" w:rsidP="00E31DC5">
      <w:pPr>
        <w:ind w:left="6237" w:right="-81"/>
        <w:rPr>
          <w:szCs w:val="28"/>
        </w:rPr>
      </w:pPr>
      <w:r>
        <w:rPr>
          <w:szCs w:val="28"/>
        </w:rPr>
        <w:t xml:space="preserve">  </w:t>
      </w:r>
      <w:r w:rsidR="004D7949" w:rsidRPr="00E31DC5">
        <w:rPr>
          <w:szCs w:val="28"/>
        </w:rPr>
        <w:t xml:space="preserve">Додаток 3 </w:t>
      </w:r>
    </w:p>
    <w:p w:rsidR="004D7949" w:rsidRPr="00E31DC5" w:rsidRDefault="001C6889" w:rsidP="001C6889">
      <w:pPr>
        <w:ind w:left="6237" w:right="-81"/>
        <w:rPr>
          <w:szCs w:val="28"/>
        </w:rPr>
      </w:pPr>
      <w:r>
        <w:rPr>
          <w:szCs w:val="28"/>
        </w:rPr>
        <w:t xml:space="preserve">  </w:t>
      </w:r>
      <w:r w:rsidR="004D7949" w:rsidRPr="00E31DC5">
        <w:rPr>
          <w:szCs w:val="28"/>
        </w:rPr>
        <w:t>до рішення обласної ради</w:t>
      </w:r>
    </w:p>
    <w:p w:rsidR="004D7949" w:rsidRPr="00E31DC5" w:rsidRDefault="004D7949" w:rsidP="00397E14">
      <w:pPr>
        <w:ind w:right="-81"/>
        <w:rPr>
          <w:b/>
          <w:szCs w:val="28"/>
        </w:rPr>
      </w:pPr>
    </w:p>
    <w:p w:rsidR="00E31DC5" w:rsidRPr="00E31DC5" w:rsidRDefault="00E31DC5" w:rsidP="00397E14">
      <w:pPr>
        <w:ind w:right="-81"/>
        <w:rPr>
          <w:b/>
          <w:szCs w:val="28"/>
        </w:rPr>
      </w:pPr>
    </w:p>
    <w:p w:rsidR="004D7949" w:rsidRPr="00D26E43" w:rsidRDefault="004D7949" w:rsidP="00E600C2">
      <w:pPr>
        <w:ind w:firstLine="709"/>
        <w:jc w:val="center"/>
        <w:rPr>
          <w:szCs w:val="28"/>
        </w:rPr>
      </w:pPr>
      <w:r w:rsidRPr="00D26E43">
        <w:rPr>
          <w:szCs w:val="28"/>
        </w:rPr>
        <w:t>ПАСПОРТ</w:t>
      </w:r>
    </w:p>
    <w:p w:rsidR="004D7949" w:rsidRPr="00D26E43" w:rsidRDefault="004D7949" w:rsidP="00E600C2">
      <w:pPr>
        <w:ind w:right="-81" w:firstLine="709"/>
        <w:jc w:val="center"/>
        <w:rPr>
          <w:szCs w:val="28"/>
        </w:rPr>
      </w:pPr>
      <w:r w:rsidRPr="00D26E43">
        <w:rPr>
          <w:szCs w:val="28"/>
        </w:rPr>
        <w:t>Програми розвитку місцевого самоврядування</w:t>
      </w:r>
    </w:p>
    <w:p w:rsidR="0046147C" w:rsidRPr="00D26E43" w:rsidRDefault="004D7949" w:rsidP="00E600C2">
      <w:pPr>
        <w:ind w:firstLine="709"/>
        <w:jc w:val="center"/>
        <w:rPr>
          <w:szCs w:val="28"/>
        </w:rPr>
      </w:pPr>
      <w:r w:rsidRPr="00D26E43">
        <w:rPr>
          <w:szCs w:val="28"/>
        </w:rPr>
        <w:t>у Дніпропе</w:t>
      </w:r>
      <w:r w:rsidR="003C0FF3" w:rsidRPr="00D26E43">
        <w:rPr>
          <w:szCs w:val="28"/>
        </w:rPr>
        <w:t>тровській області на 2012 – 2031</w:t>
      </w:r>
      <w:r w:rsidRPr="00D26E43">
        <w:rPr>
          <w:szCs w:val="28"/>
        </w:rPr>
        <w:t xml:space="preserve"> роки</w:t>
      </w:r>
    </w:p>
    <w:p w:rsidR="004B49D4" w:rsidRPr="00E31DC5" w:rsidRDefault="004B49D4" w:rsidP="00397E14">
      <w:pPr>
        <w:rPr>
          <w:b/>
          <w:szCs w:val="28"/>
        </w:rPr>
      </w:pPr>
    </w:p>
    <w:p w:rsidR="00C6569F" w:rsidRPr="00E31DC5" w:rsidRDefault="004D7949" w:rsidP="001C6889">
      <w:pPr>
        <w:ind w:firstLine="567"/>
        <w:jc w:val="both"/>
        <w:rPr>
          <w:bCs/>
          <w:szCs w:val="28"/>
        </w:rPr>
      </w:pPr>
      <w:r w:rsidRPr="00E31DC5">
        <w:rPr>
          <w:bCs/>
          <w:szCs w:val="28"/>
        </w:rPr>
        <w:t>1. Ініціатор розроблення Програми розвитку місцевого самоврядування у Дніпропе</w:t>
      </w:r>
      <w:r w:rsidR="003C0FF3">
        <w:rPr>
          <w:bCs/>
          <w:szCs w:val="28"/>
        </w:rPr>
        <w:t>тровській області на 2012 – 2031</w:t>
      </w:r>
      <w:r w:rsidRPr="00E31DC5">
        <w:rPr>
          <w:bCs/>
          <w:szCs w:val="28"/>
        </w:rPr>
        <w:t xml:space="preserve"> роки (далі – Програма)</w:t>
      </w:r>
      <w:r w:rsidR="00397E14" w:rsidRPr="00E31DC5">
        <w:rPr>
          <w:bCs/>
          <w:szCs w:val="28"/>
        </w:rPr>
        <w:t xml:space="preserve"> –</w:t>
      </w:r>
      <w:r w:rsidRPr="00E31DC5">
        <w:rPr>
          <w:bCs/>
          <w:szCs w:val="28"/>
        </w:rPr>
        <w:t xml:space="preserve"> постійна комісія обласної ради з питань регламенту, депутатської етики, діяльності рад, розвитку місцевого самоврядування та адміністративно-територіального устрою.</w:t>
      </w:r>
    </w:p>
    <w:p w:rsidR="004D7949" w:rsidRPr="00E31DC5" w:rsidRDefault="004D7949" w:rsidP="00397E14">
      <w:pPr>
        <w:jc w:val="both"/>
        <w:rPr>
          <w:bCs/>
          <w:szCs w:val="28"/>
        </w:rPr>
      </w:pPr>
    </w:p>
    <w:p w:rsidR="004D7949" w:rsidRPr="00E31DC5" w:rsidRDefault="004D7949" w:rsidP="001C6889">
      <w:pPr>
        <w:ind w:firstLine="567"/>
        <w:jc w:val="both"/>
        <w:rPr>
          <w:bCs/>
          <w:szCs w:val="28"/>
        </w:rPr>
      </w:pPr>
      <w:r w:rsidRPr="00E31DC5">
        <w:rPr>
          <w:bCs/>
          <w:szCs w:val="28"/>
        </w:rPr>
        <w:t>2. Розробник Програми: Дніпропетровська обласна рада.</w:t>
      </w:r>
    </w:p>
    <w:p w:rsidR="004D7949" w:rsidRPr="00E31DC5" w:rsidRDefault="004D7949" w:rsidP="00397E14">
      <w:pPr>
        <w:jc w:val="both"/>
        <w:rPr>
          <w:bCs/>
          <w:szCs w:val="28"/>
        </w:rPr>
      </w:pPr>
    </w:p>
    <w:p w:rsidR="004D7949" w:rsidRPr="00E31DC5" w:rsidRDefault="004D7949" w:rsidP="001C6889">
      <w:pPr>
        <w:ind w:firstLine="567"/>
        <w:jc w:val="both"/>
        <w:rPr>
          <w:bCs/>
          <w:spacing w:val="-4"/>
          <w:szCs w:val="28"/>
        </w:rPr>
      </w:pPr>
      <w:r w:rsidRPr="00E31DC5">
        <w:rPr>
          <w:bCs/>
          <w:spacing w:val="-4"/>
          <w:szCs w:val="28"/>
        </w:rPr>
        <w:t>3. Відповідальний виконавець Програми: Дніпропетровська обласна рада.</w:t>
      </w:r>
    </w:p>
    <w:p w:rsidR="004D7949" w:rsidRPr="00E31DC5" w:rsidRDefault="004D7949" w:rsidP="00397E14">
      <w:pPr>
        <w:jc w:val="both"/>
        <w:rPr>
          <w:bCs/>
          <w:szCs w:val="28"/>
        </w:rPr>
      </w:pPr>
    </w:p>
    <w:p w:rsidR="004D7949" w:rsidRPr="003D7ED9" w:rsidRDefault="004D7949" w:rsidP="001C6889">
      <w:pPr>
        <w:ind w:right="-2" w:firstLine="567"/>
        <w:jc w:val="both"/>
        <w:rPr>
          <w:bCs/>
          <w:szCs w:val="28"/>
        </w:rPr>
      </w:pPr>
      <w:r w:rsidRPr="00E31DC5">
        <w:rPr>
          <w:bCs/>
          <w:szCs w:val="28"/>
        </w:rPr>
        <w:t>4. </w:t>
      </w:r>
      <w:r w:rsidRPr="003D7ED9">
        <w:rPr>
          <w:bCs/>
          <w:szCs w:val="28"/>
        </w:rPr>
        <w:t xml:space="preserve">Співвиконавці Програми </w:t>
      </w:r>
      <w:r w:rsidR="00397E14" w:rsidRPr="003D7ED9">
        <w:rPr>
          <w:bCs/>
          <w:szCs w:val="28"/>
        </w:rPr>
        <w:t>(</w:t>
      </w:r>
      <w:r w:rsidRPr="003D7ED9">
        <w:rPr>
          <w:bCs/>
          <w:szCs w:val="28"/>
        </w:rPr>
        <w:t>за згодою</w:t>
      </w:r>
      <w:r w:rsidR="00397E14" w:rsidRPr="003D7ED9">
        <w:rPr>
          <w:bCs/>
          <w:szCs w:val="28"/>
        </w:rPr>
        <w:t>)</w:t>
      </w:r>
      <w:r w:rsidRPr="003D7ED9">
        <w:rPr>
          <w:bCs/>
          <w:szCs w:val="28"/>
        </w:rPr>
        <w:t>:</w:t>
      </w:r>
      <w:r w:rsidR="001C6889" w:rsidRPr="001C6889">
        <w:rPr>
          <w:bCs/>
          <w:szCs w:val="28"/>
        </w:rPr>
        <w:t xml:space="preserve"> </w:t>
      </w:r>
      <w:r w:rsidR="001C6889" w:rsidRPr="003D7ED9">
        <w:rPr>
          <w:bCs/>
          <w:szCs w:val="28"/>
        </w:rPr>
        <w:t xml:space="preserve">районні, </w:t>
      </w:r>
      <w:r w:rsidRPr="003D7ED9">
        <w:rPr>
          <w:bCs/>
          <w:szCs w:val="28"/>
        </w:rPr>
        <w:t xml:space="preserve"> міські, сільські </w:t>
      </w:r>
      <w:r w:rsidR="007541E0" w:rsidRPr="003D7ED9">
        <w:rPr>
          <w:bCs/>
          <w:szCs w:val="28"/>
        </w:rPr>
        <w:br/>
      </w:r>
      <w:r w:rsidRPr="003D7ED9">
        <w:rPr>
          <w:bCs/>
          <w:szCs w:val="28"/>
        </w:rPr>
        <w:t>та селищні ради області, Наці</w:t>
      </w:r>
      <w:r w:rsidR="00D26E43">
        <w:rPr>
          <w:bCs/>
          <w:szCs w:val="28"/>
        </w:rPr>
        <w:t xml:space="preserve">ональний технічний університет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 xml:space="preserve">Дніпровська політехніка”, Міжрегіональне управління Національного агентства України </w:t>
      </w:r>
      <w:r w:rsidR="007541E0" w:rsidRPr="003D7ED9">
        <w:rPr>
          <w:bCs/>
          <w:szCs w:val="28"/>
        </w:rPr>
        <w:br/>
      </w:r>
      <w:r w:rsidRPr="003D7ED9">
        <w:rPr>
          <w:bCs/>
          <w:szCs w:val="28"/>
        </w:rPr>
        <w:t>з питань державної служби у Дніпропетровській та Запорізькій областях, регіо</w:t>
      </w:r>
      <w:r w:rsidR="001C6889">
        <w:rPr>
          <w:bCs/>
          <w:szCs w:val="28"/>
        </w:rPr>
        <w:t>нальні відділення Всеукраїнської асоціації</w:t>
      </w:r>
      <w:r w:rsidRPr="003D7ED9">
        <w:rPr>
          <w:bCs/>
          <w:szCs w:val="28"/>
        </w:rPr>
        <w:t xml:space="preserve"> органів місцевого самоврядування, Головне управління Державної казначейської служби України у Дніпропетровській області, Східний офіс Держаудитслужби, департамент фінансів </w:t>
      </w:r>
      <w:r w:rsidR="0043273C" w:rsidRPr="003D7ED9">
        <w:rPr>
          <w:bCs/>
          <w:szCs w:val="28"/>
        </w:rPr>
        <w:t>обласної державної адміністрації</w:t>
      </w:r>
      <w:r w:rsidRPr="003D7ED9">
        <w:rPr>
          <w:bCs/>
          <w:szCs w:val="28"/>
        </w:rPr>
        <w:t xml:space="preserve">, заклади освіти, дослідні та інші заклади, </w:t>
      </w:r>
      <w:r w:rsidR="00BA1AB5">
        <w:rPr>
          <w:bCs/>
          <w:szCs w:val="28"/>
        </w:rPr>
        <w:t xml:space="preserve">громадські </w:t>
      </w:r>
      <w:r w:rsidRPr="003D7ED9">
        <w:rPr>
          <w:bCs/>
          <w:szCs w:val="28"/>
        </w:rPr>
        <w:t xml:space="preserve">організації, </w:t>
      </w:r>
      <w:r w:rsidR="00D26E43">
        <w:rPr>
          <w:bCs/>
          <w:szCs w:val="28"/>
        </w:rPr>
        <w:t xml:space="preserve">КП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>Головни</w:t>
      </w:r>
      <w:r w:rsidR="00BA1AB5">
        <w:rPr>
          <w:bCs/>
          <w:szCs w:val="28"/>
        </w:rPr>
        <w:t xml:space="preserve">й інформаційно-комунікаційний і </w:t>
      </w:r>
      <w:r w:rsidRPr="003D7ED9">
        <w:rPr>
          <w:bCs/>
          <w:szCs w:val="28"/>
        </w:rPr>
        <w:t>наук</w:t>
      </w:r>
      <w:r w:rsidR="00BA1AB5">
        <w:rPr>
          <w:bCs/>
          <w:szCs w:val="28"/>
        </w:rPr>
        <w:t xml:space="preserve">ово-виробничий центр” ДОР”, </w:t>
      </w:r>
      <w:r w:rsidR="00D26E43">
        <w:rPr>
          <w:bCs/>
          <w:szCs w:val="28"/>
        </w:rPr>
        <w:t xml:space="preserve">КУ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>Адміністративне управління Дніпро</w:t>
      </w:r>
      <w:r w:rsidR="00BA1AB5">
        <w:rPr>
          <w:bCs/>
          <w:szCs w:val="28"/>
        </w:rPr>
        <w:t xml:space="preserve">петровської обласної ради”, </w:t>
      </w:r>
      <w:r w:rsidR="00D26E43">
        <w:rPr>
          <w:bCs/>
          <w:szCs w:val="28"/>
        </w:rPr>
        <w:t xml:space="preserve">КЗ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 xml:space="preserve">Дніпропетровське регіональне інвестиційне агентство” ДОР”, </w:t>
      </w:r>
      <w:r w:rsidR="00D26E43">
        <w:rPr>
          <w:bCs/>
          <w:szCs w:val="28"/>
        </w:rPr>
        <w:t xml:space="preserve">КЗК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>Дніпропетровський національний історичний музей ім</w:t>
      </w:r>
      <w:r w:rsidR="00D26E43">
        <w:rPr>
          <w:bCs/>
          <w:szCs w:val="28"/>
        </w:rPr>
        <w:t xml:space="preserve">. Д.І. Яворницького” ДОР”, ТОВ </w:t>
      </w:r>
      <w:r w:rsidR="00D26E43" w:rsidRPr="004F3880">
        <w:rPr>
          <w:szCs w:val="28"/>
        </w:rPr>
        <w:t>“</w:t>
      </w:r>
      <w:r w:rsidR="00D26E43">
        <w:rPr>
          <w:bCs/>
          <w:szCs w:val="28"/>
        </w:rPr>
        <w:t xml:space="preserve">Редакція газети </w:t>
      </w:r>
      <w:r w:rsidR="00D26E43" w:rsidRPr="004F3880">
        <w:rPr>
          <w:szCs w:val="28"/>
        </w:rPr>
        <w:t>“</w:t>
      </w:r>
      <w:r w:rsidRPr="003D7ED9">
        <w:rPr>
          <w:bCs/>
          <w:szCs w:val="28"/>
        </w:rPr>
        <w:t xml:space="preserve">Зоря”, </w:t>
      </w:r>
      <w:r w:rsidR="00BA1AB5">
        <w:rPr>
          <w:bCs/>
          <w:szCs w:val="28"/>
        </w:rPr>
        <w:t xml:space="preserve">                              </w:t>
      </w:r>
      <w:r w:rsidRPr="003D7ED9">
        <w:rPr>
          <w:bCs/>
          <w:szCs w:val="28"/>
        </w:rPr>
        <w:t>структурні підрозділи обл</w:t>
      </w:r>
      <w:r w:rsidR="00397E14" w:rsidRPr="003D7ED9">
        <w:rPr>
          <w:bCs/>
          <w:szCs w:val="28"/>
        </w:rPr>
        <w:t xml:space="preserve">асної </w:t>
      </w:r>
      <w:r w:rsidRPr="003D7ED9">
        <w:rPr>
          <w:bCs/>
          <w:szCs w:val="28"/>
        </w:rPr>
        <w:t>держ</w:t>
      </w:r>
      <w:r w:rsidR="00397E14" w:rsidRPr="003D7ED9">
        <w:rPr>
          <w:bCs/>
          <w:szCs w:val="28"/>
        </w:rPr>
        <w:t xml:space="preserve">авної </w:t>
      </w:r>
      <w:r w:rsidRPr="003D7ED9">
        <w:rPr>
          <w:bCs/>
          <w:szCs w:val="28"/>
        </w:rPr>
        <w:t>адміністрації</w:t>
      </w:r>
      <w:r w:rsidR="00BA1AB5">
        <w:rPr>
          <w:bCs/>
          <w:szCs w:val="28"/>
        </w:rPr>
        <w:t xml:space="preserve"> </w:t>
      </w:r>
      <w:r w:rsidR="00BA1AB5" w:rsidRPr="003D7ED9">
        <w:rPr>
          <w:bCs/>
          <w:szCs w:val="28"/>
        </w:rPr>
        <w:t>– обласної військової адміністрації,</w:t>
      </w:r>
      <w:r w:rsidRPr="003D7ED9">
        <w:rPr>
          <w:bCs/>
          <w:szCs w:val="28"/>
        </w:rPr>
        <w:t xml:space="preserve"> згідно </w:t>
      </w:r>
      <w:r w:rsidR="00397E14" w:rsidRPr="003D7ED9">
        <w:rPr>
          <w:bCs/>
          <w:szCs w:val="28"/>
        </w:rPr>
        <w:t xml:space="preserve">з пропозиціями </w:t>
      </w:r>
      <w:r w:rsidRPr="003D7ED9">
        <w:rPr>
          <w:bCs/>
          <w:szCs w:val="28"/>
        </w:rPr>
        <w:t>депутатів обласної ради.</w:t>
      </w:r>
    </w:p>
    <w:p w:rsidR="004D7949" w:rsidRPr="00E31DC5" w:rsidRDefault="004D7949" w:rsidP="00397E14">
      <w:pPr>
        <w:jc w:val="both"/>
        <w:rPr>
          <w:bCs/>
          <w:szCs w:val="28"/>
        </w:rPr>
      </w:pPr>
    </w:p>
    <w:p w:rsidR="00E600C2" w:rsidRDefault="004D7949" w:rsidP="001C6889">
      <w:pPr>
        <w:ind w:firstLine="567"/>
        <w:jc w:val="both"/>
        <w:rPr>
          <w:bCs/>
          <w:szCs w:val="28"/>
        </w:rPr>
      </w:pPr>
      <w:r w:rsidRPr="00E31DC5">
        <w:rPr>
          <w:bCs/>
          <w:szCs w:val="28"/>
        </w:rPr>
        <w:t>5. Мета: створення належних умов для розвитку місцевого самоврядування, надання допомоги у процесах їх трансформації та адаптації до нових соціально-економічних умов та сприяння збільшенню ефективності їх роботи; посилення співпраці з органами виконавчої влади, депутатами рад різних рівнів, науковц</w:t>
      </w:r>
      <w:r w:rsidR="00397E14" w:rsidRPr="00E31DC5">
        <w:rPr>
          <w:bCs/>
          <w:szCs w:val="28"/>
        </w:rPr>
        <w:t>ями</w:t>
      </w:r>
      <w:r w:rsidRPr="00E31DC5">
        <w:rPr>
          <w:bCs/>
          <w:szCs w:val="28"/>
        </w:rPr>
        <w:t xml:space="preserve"> начальних закладів</w:t>
      </w:r>
      <w:r w:rsidR="00397E14" w:rsidRPr="00E31DC5">
        <w:rPr>
          <w:bCs/>
          <w:szCs w:val="28"/>
        </w:rPr>
        <w:t>,</w:t>
      </w:r>
      <w:r w:rsidRPr="00E31DC5">
        <w:rPr>
          <w:bCs/>
          <w:szCs w:val="28"/>
        </w:rPr>
        <w:t xml:space="preserve"> розташованих на території області, інститут</w:t>
      </w:r>
      <w:r w:rsidR="00397E14" w:rsidRPr="00E31DC5">
        <w:rPr>
          <w:bCs/>
          <w:szCs w:val="28"/>
        </w:rPr>
        <w:t>ами</w:t>
      </w:r>
      <w:r w:rsidRPr="00E31DC5">
        <w:rPr>
          <w:bCs/>
          <w:szCs w:val="28"/>
        </w:rPr>
        <w:t xml:space="preserve"> громадянського суспільства щодо вирішення заплановани</w:t>
      </w:r>
      <w:r w:rsidR="001C6889">
        <w:rPr>
          <w:bCs/>
          <w:szCs w:val="28"/>
        </w:rPr>
        <w:t xml:space="preserve">х місцевих проєктів                      і нагальних проблем розвитку </w:t>
      </w:r>
      <w:r w:rsidRPr="00E31DC5">
        <w:rPr>
          <w:bCs/>
          <w:szCs w:val="28"/>
        </w:rPr>
        <w:t>регіону в цілому; інформаційне та фінансове забезпечення заходів, що плануються;</w:t>
      </w:r>
      <w:r w:rsidR="00370AB3">
        <w:rPr>
          <w:bCs/>
          <w:szCs w:val="28"/>
        </w:rPr>
        <w:t xml:space="preserve"> впровадження механізмів</w:t>
      </w:r>
      <w:r w:rsidR="004D23A5">
        <w:rPr>
          <w:bCs/>
          <w:szCs w:val="28"/>
        </w:rPr>
        <w:t xml:space="preserve"> електронних пет</w:t>
      </w:r>
      <w:r w:rsidR="00370AB3">
        <w:rPr>
          <w:bCs/>
          <w:szCs w:val="28"/>
        </w:rPr>
        <w:t xml:space="preserve">ицій, громадських бюджетів </w:t>
      </w:r>
      <w:r w:rsidR="00E600C2">
        <w:rPr>
          <w:bCs/>
          <w:szCs w:val="28"/>
        </w:rPr>
        <w:t xml:space="preserve"> </w:t>
      </w:r>
      <w:r w:rsidR="00370AB3">
        <w:rPr>
          <w:bCs/>
          <w:szCs w:val="28"/>
        </w:rPr>
        <w:t xml:space="preserve">та </w:t>
      </w:r>
      <w:r w:rsidR="00E600C2">
        <w:rPr>
          <w:bCs/>
          <w:szCs w:val="28"/>
        </w:rPr>
        <w:t xml:space="preserve"> </w:t>
      </w:r>
      <w:r w:rsidR="00370AB3">
        <w:rPr>
          <w:bCs/>
          <w:szCs w:val="28"/>
        </w:rPr>
        <w:t>обов</w:t>
      </w:r>
      <w:r w:rsidR="00370AB3" w:rsidRPr="00370AB3">
        <w:rPr>
          <w:bCs/>
          <w:szCs w:val="28"/>
        </w:rPr>
        <w:t>’</w:t>
      </w:r>
      <w:r w:rsidR="009E047F">
        <w:rPr>
          <w:bCs/>
          <w:szCs w:val="28"/>
        </w:rPr>
        <w:t xml:space="preserve">язкових </w:t>
      </w:r>
      <w:r w:rsidR="004D23A5">
        <w:rPr>
          <w:bCs/>
          <w:szCs w:val="28"/>
        </w:rPr>
        <w:t>публ</w:t>
      </w:r>
      <w:r w:rsidR="00370AB3">
        <w:rPr>
          <w:bCs/>
          <w:szCs w:val="28"/>
        </w:rPr>
        <w:t xml:space="preserve">ічних </w:t>
      </w:r>
      <w:r w:rsidR="00E600C2">
        <w:rPr>
          <w:bCs/>
          <w:szCs w:val="28"/>
        </w:rPr>
        <w:t xml:space="preserve"> </w:t>
      </w:r>
      <w:r w:rsidR="00370AB3">
        <w:rPr>
          <w:bCs/>
          <w:szCs w:val="28"/>
        </w:rPr>
        <w:t>консультацій</w:t>
      </w:r>
      <w:r w:rsidR="00E600C2">
        <w:rPr>
          <w:bCs/>
          <w:szCs w:val="28"/>
        </w:rPr>
        <w:t xml:space="preserve"> </w:t>
      </w:r>
      <w:r w:rsidR="00370AB3">
        <w:rPr>
          <w:bCs/>
          <w:szCs w:val="28"/>
        </w:rPr>
        <w:t xml:space="preserve"> перед</w:t>
      </w:r>
    </w:p>
    <w:p w:rsidR="00E600C2" w:rsidRDefault="00E600C2" w:rsidP="001C6889">
      <w:pPr>
        <w:ind w:firstLine="567"/>
        <w:jc w:val="both"/>
        <w:rPr>
          <w:bCs/>
          <w:szCs w:val="28"/>
        </w:rPr>
      </w:pPr>
    </w:p>
    <w:p w:rsidR="004D7949" w:rsidRPr="00E31DC5" w:rsidRDefault="00370AB3" w:rsidP="00E600C2">
      <w:pPr>
        <w:jc w:val="both"/>
        <w:rPr>
          <w:bCs/>
          <w:szCs w:val="28"/>
        </w:rPr>
      </w:pPr>
      <w:r>
        <w:rPr>
          <w:bCs/>
          <w:szCs w:val="28"/>
        </w:rPr>
        <w:lastRenderedPageBreak/>
        <w:t>ухваленням рішень,</w:t>
      </w:r>
      <w:r w:rsidRPr="00370AB3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4D23A5">
        <w:rPr>
          <w:bCs/>
          <w:szCs w:val="28"/>
        </w:rPr>
        <w:t>дотримання антикорупційного законодавства при реалізації заходів програми,</w:t>
      </w:r>
      <w:r>
        <w:rPr>
          <w:bCs/>
          <w:szCs w:val="28"/>
        </w:rPr>
        <w:t xml:space="preserve">  застосування гендерно-орієнтованого бюджетування при формуванні фінансових планів громади;</w:t>
      </w:r>
      <w:r w:rsidRPr="00370AB3">
        <w:rPr>
          <w:bCs/>
          <w:szCs w:val="28"/>
        </w:rPr>
        <w:t xml:space="preserve"> </w:t>
      </w:r>
      <w:r w:rsidR="004D7949" w:rsidRPr="00E31DC5">
        <w:rPr>
          <w:bCs/>
          <w:szCs w:val="28"/>
        </w:rPr>
        <w:t>проведення просвітницької та навчальної роботи з посадовими особами місцевого самоврядування, депутатами місцевих рад щодо покращення їх професійної компетентності; створення єдиної системи інформаційного забезпечення діяльності органів місцевого самоврядування.</w:t>
      </w:r>
    </w:p>
    <w:p w:rsidR="00E31DC5" w:rsidRDefault="00E31DC5" w:rsidP="00E31DC5">
      <w:pPr>
        <w:jc w:val="both"/>
        <w:rPr>
          <w:bCs/>
          <w:szCs w:val="28"/>
        </w:rPr>
      </w:pPr>
    </w:p>
    <w:p w:rsidR="004D7949" w:rsidRPr="00E31DC5" w:rsidRDefault="004D7949" w:rsidP="001C6889">
      <w:pPr>
        <w:ind w:firstLine="567"/>
        <w:jc w:val="both"/>
        <w:rPr>
          <w:bCs/>
          <w:szCs w:val="28"/>
        </w:rPr>
      </w:pPr>
      <w:r w:rsidRPr="00E31DC5">
        <w:rPr>
          <w:bCs/>
          <w:szCs w:val="28"/>
        </w:rPr>
        <w:t xml:space="preserve">6. Термін </w:t>
      </w:r>
      <w:r w:rsidR="003C0FF3">
        <w:rPr>
          <w:bCs/>
          <w:szCs w:val="28"/>
        </w:rPr>
        <w:t>реалізації Програми: 2012 – 2031</w:t>
      </w:r>
      <w:r w:rsidRPr="00E31DC5">
        <w:rPr>
          <w:bCs/>
          <w:szCs w:val="28"/>
        </w:rPr>
        <w:t xml:space="preserve"> роки.</w:t>
      </w:r>
    </w:p>
    <w:p w:rsidR="004D7949" w:rsidRPr="00E31DC5" w:rsidRDefault="004D7949" w:rsidP="00397E14">
      <w:pPr>
        <w:jc w:val="both"/>
        <w:rPr>
          <w:bCs/>
          <w:szCs w:val="28"/>
        </w:rPr>
      </w:pPr>
    </w:p>
    <w:p w:rsidR="004D7949" w:rsidRDefault="004B0B16" w:rsidP="001C6889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7. </w:t>
      </w:r>
      <w:r w:rsidRPr="00E31DC5">
        <w:rPr>
          <w:bCs/>
          <w:szCs w:val="28"/>
        </w:rPr>
        <w:t xml:space="preserve">Орієнтовний загальний обсяг фінансових ресурсів, необхідних </w:t>
      </w:r>
      <w:r w:rsidR="004E60CB">
        <w:rPr>
          <w:bCs/>
          <w:szCs w:val="28"/>
        </w:rPr>
        <w:br/>
      </w:r>
      <w:r w:rsidRPr="00E31DC5">
        <w:rPr>
          <w:bCs/>
          <w:szCs w:val="28"/>
        </w:rPr>
        <w:t>для реалізації Програми</w:t>
      </w:r>
      <w:r w:rsidR="004E60CB">
        <w:rPr>
          <w:bCs/>
          <w:szCs w:val="28"/>
        </w:rPr>
        <w:t>,</w:t>
      </w:r>
      <w:r w:rsidR="0017568F">
        <w:rPr>
          <w:bCs/>
          <w:szCs w:val="28"/>
        </w:rPr>
        <w:t xml:space="preserve"> </w:t>
      </w:r>
      <w:r w:rsidRPr="00E31DC5">
        <w:rPr>
          <w:bCs/>
          <w:szCs w:val="28"/>
        </w:rPr>
        <w:t xml:space="preserve">– </w:t>
      </w:r>
      <w:r w:rsidR="00CD44A3" w:rsidRPr="00CD44A3">
        <w:rPr>
          <w:bCs/>
          <w:szCs w:val="28"/>
        </w:rPr>
        <w:t>8</w:t>
      </w:r>
      <w:r w:rsidR="000A4ED5">
        <w:rPr>
          <w:bCs/>
          <w:szCs w:val="28"/>
        </w:rPr>
        <w:t xml:space="preserve">25 </w:t>
      </w:r>
      <w:bookmarkStart w:id="0" w:name="_GoBack"/>
      <w:bookmarkEnd w:id="0"/>
      <w:r w:rsidRPr="00CD44A3">
        <w:rPr>
          <w:bCs/>
          <w:szCs w:val="28"/>
        </w:rPr>
        <w:t xml:space="preserve">709,0 тис. </w:t>
      </w:r>
      <w:r w:rsidR="0017568F" w:rsidRPr="00CD44A3">
        <w:rPr>
          <w:bCs/>
          <w:szCs w:val="28"/>
        </w:rPr>
        <w:t>грн,</w:t>
      </w:r>
      <w:r w:rsidRPr="00CD44A3">
        <w:rPr>
          <w:bCs/>
          <w:szCs w:val="28"/>
        </w:rPr>
        <w:t xml:space="preserve"> </w:t>
      </w:r>
      <w:r>
        <w:rPr>
          <w:bCs/>
          <w:szCs w:val="28"/>
        </w:rPr>
        <w:t xml:space="preserve">у тому числі кошти </w:t>
      </w:r>
      <w:r w:rsidRPr="00E31DC5">
        <w:rPr>
          <w:bCs/>
          <w:szCs w:val="28"/>
        </w:rPr>
        <w:t>з обласного бюджету</w:t>
      </w:r>
      <w:r w:rsidR="0017568F">
        <w:rPr>
          <w:bCs/>
          <w:szCs w:val="28"/>
        </w:rPr>
        <w:t xml:space="preserve"> – </w:t>
      </w:r>
      <w:r w:rsidR="00CD44A3" w:rsidRPr="00CD44A3">
        <w:rPr>
          <w:bCs/>
          <w:szCs w:val="28"/>
        </w:rPr>
        <w:t>8</w:t>
      </w:r>
      <w:r w:rsidR="0017568F" w:rsidRPr="00CD44A3">
        <w:rPr>
          <w:bCs/>
          <w:szCs w:val="28"/>
        </w:rPr>
        <w:t>25 709,0 тис. грн;</w:t>
      </w:r>
      <w:r w:rsidRPr="00CD44A3">
        <w:rPr>
          <w:bCs/>
          <w:szCs w:val="28"/>
        </w:rPr>
        <w:t xml:space="preserve"> </w:t>
      </w:r>
      <w:r w:rsidRPr="00E31DC5">
        <w:rPr>
          <w:bCs/>
          <w:szCs w:val="28"/>
        </w:rPr>
        <w:t>кошти, залучені співвиконавцями Програми відповідно до чинного законодавства</w:t>
      </w:r>
      <w:r>
        <w:rPr>
          <w:bCs/>
          <w:szCs w:val="28"/>
        </w:rPr>
        <w:t>.</w:t>
      </w:r>
    </w:p>
    <w:p w:rsidR="004B0B16" w:rsidRDefault="004B0B16" w:rsidP="00E31DC5">
      <w:pPr>
        <w:jc w:val="both"/>
        <w:rPr>
          <w:bCs/>
          <w:szCs w:val="28"/>
        </w:rPr>
      </w:pPr>
    </w:p>
    <w:p w:rsidR="0017568F" w:rsidRDefault="0017568F" w:rsidP="00E31DC5">
      <w:pPr>
        <w:jc w:val="both"/>
        <w:rPr>
          <w:bCs/>
          <w:szCs w:val="28"/>
        </w:rPr>
      </w:pPr>
    </w:p>
    <w:p w:rsidR="001C6889" w:rsidRDefault="001C6889" w:rsidP="00E31DC5">
      <w:pPr>
        <w:jc w:val="both"/>
        <w:rPr>
          <w:bCs/>
          <w:szCs w:val="28"/>
        </w:rPr>
      </w:pPr>
    </w:p>
    <w:p w:rsidR="001C6889" w:rsidRPr="00E31DC5" w:rsidRDefault="001C6889" w:rsidP="00E31DC5">
      <w:pPr>
        <w:jc w:val="both"/>
        <w:rPr>
          <w:bCs/>
          <w:szCs w:val="28"/>
        </w:rPr>
      </w:pPr>
    </w:p>
    <w:p w:rsidR="003C0FF3" w:rsidRPr="003C0FF3" w:rsidRDefault="003C0FF3" w:rsidP="003C0FF3">
      <w:pPr>
        <w:jc w:val="both"/>
        <w:rPr>
          <w:bCs/>
          <w:szCs w:val="28"/>
        </w:rPr>
      </w:pPr>
      <w:r w:rsidRPr="003C0FF3">
        <w:rPr>
          <w:bCs/>
          <w:szCs w:val="28"/>
        </w:rPr>
        <w:t>З</w:t>
      </w:r>
      <w:r w:rsidR="004D7949" w:rsidRPr="003C0FF3">
        <w:rPr>
          <w:bCs/>
          <w:szCs w:val="28"/>
        </w:rPr>
        <w:t xml:space="preserve">аступник голови </w:t>
      </w:r>
    </w:p>
    <w:p w:rsidR="0017568F" w:rsidRDefault="004D7949" w:rsidP="003C0FF3">
      <w:pPr>
        <w:jc w:val="both"/>
        <w:rPr>
          <w:b/>
          <w:bCs/>
          <w:szCs w:val="28"/>
        </w:rPr>
      </w:pPr>
      <w:r w:rsidRPr="003C0FF3">
        <w:rPr>
          <w:bCs/>
          <w:szCs w:val="28"/>
        </w:rPr>
        <w:t xml:space="preserve">обласної ради </w:t>
      </w:r>
      <w:r w:rsidRPr="003C0FF3">
        <w:rPr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Pr="00E31DC5">
        <w:rPr>
          <w:b/>
          <w:bCs/>
          <w:szCs w:val="28"/>
        </w:rPr>
        <w:tab/>
      </w:r>
      <w:r w:rsidR="003C0FF3">
        <w:rPr>
          <w:b/>
          <w:bCs/>
          <w:szCs w:val="28"/>
        </w:rPr>
        <w:t xml:space="preserve">             </w:t>
      </w:r>
      <w:r w:rsidR="001C6889">
        <w:rPr>
          <w:b/>
          <w:bCs/>
          <w:szCs w:val="28"/>
        </w:rPr>
        <w:t xml:space="preserve">    </w:t>
      </w:r>
      <w:r w:rsidR="003C0FF3">
        <w:rPr>
          <w:b/>
          <w:bCs/>
          <w:szCs w:val="28"/>
        </w:rPr>
        <w:t xml:space="preserve"> </w:t>
      </w:r>
      <w:r w:rsidR="003C0FF3" w:rsidRPr="003C0FF3">
        <w:rPr>
          <w:bCs/>
          <w:szCs w:val="28"/>
        </w:rPr>
        <w:t>Ігор КАШИРІН</w:t>
      </w:r>
    </w:p>
    <w:sectPr w:rsidR="0017568F" w:rsidSect="001C6889">
      <w:headerReference w:type="default" r:id="rId7"/>
      <w:type w:val="continuous"/>
      <w:pgSz w:w="11906" w:h="16838"/>
      <w:pgMar w:top="1134" w:right="566" w:bottom="1134" w:left="1701" w:header="709" w:footer="709" w:gutter="0"/>
      <w:cols w:sep="1" w:space="142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804" w:rsidRDefault="00623804" w:rsidP="00433497">
      <w:r>
        <w:separator/>
      </w:r>
    </w:p>
  </w:endnote>
  <w:endnote w:type="continuationSeparator" w:id="0">
    <w:p w:rsidR="00623804" w:rsidRDefault="00623804" w:rsidP="0043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804" w:rsidRDefault="00623804" w:rsidP="00433497">
      <w:r>
        <w:separator/>
      </w:r>
    </w:p>
  </w:footnote>
  <w:footnote w:type="continuationSeparator" w:id="0">
    <w:p w:rsidR="00623804" w:rsidRDefault="00623804" w:rsidP="00433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497" w:rsidRPr="00B607E9" w:rsidRDefault="001C6889">
    <w:pPr>
      <w:pStyle w:val="a4"/>
      <w:jc w:val="center"/>
    </w:pPr>
    <w:r>
      <w:t xml:space="preserve">                                                              </w:t>
    </w:r>
    <w:r w:rsidR="00433497" w:rsidRPr="00B607E9">
      <w:fldChar w:fldCharType="begin"/>
    </w:r>
    <w:r w:rsidR="00433497" w:rsidRPr="00B607E9">
      <w:instrText>PAGE   \* MERGEFORMAT</w:instrText>
    </w:r>
    <w:r w:rsidR="00433497" w:rsidRPr="00B607E9">
      <w:fldChar w:fldCharType="separate"/>
    </w:r>
    <w:r w:rsidR="000A4ED5">
      <w:rPr>
        <w:noProof/>
      </w:rPr>
      <w:t>2</w:t>
    </w:r>
    <w:r w:rsidR="00433497" w:rsidRPr="00B607E9">
      <w:fldChar w:fldCharType="end"/>
    </w:r>
    <w:r>
      <w:t xml:space="preserve">                               Продовження додатка  3</w:t>
    </w:r>
  </w:p>
  <w:p w:rsidR="00433497" w:rsidRPr="00397E14" w:rsidRDefault="00433497">
    <w:pPr>
      <w:pStyle w:val="a4"/>
      <w:rPr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A601C"/>
    <w:multiLevelType w:val="hybridMultilevel"/>
    <w:tmpl w:val="98824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46F09"/>
    <w:multiLevelType w:val="hybridMultilevel"/>
    <w:tmpl w:val="FA2C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D5"/>
    <w:rsid w:val="00042482"/>
    <w:rsid w:val="000757A9"/>
    <w:rsid w:val="000951C8"/>
    <w:rsid w:val="000A24E7"/>
    <w:rsid w:val="000A4ED5"/>
    <w:rsid w:val="000E3FA4"/>
    <w:rsid w:val="000F70E4"/>
    <w:rsid w:val="001143F6"/>
    <w:rsid w:val="0017568F"/>
    <w:rsid w:val="0018386C"/>
    <w:rsid w:val="00183B92"/>
    <w:rsid w:val="001C6889"/>
    <w:rsid w:val="001F1ADB"/>
    <w:rsid w:val="002047F5"/>
    <w:rsid w:val="00210484"/>
    <w:rsid w:val="0021490A"/>
    <w:rsid w:val="00223D0D"/>
    <w:rsid w:val="002717C1"/>
    <w:rsid w:val="00291762"/>
    <w:rsid w:val="002C76D5"/>
    <w:rsid w:val="002F3097"/>
    <w:rsid w:val="00370AB3"/>
    <w:rsid w:val="003759FA"/>
    <w:rsid w:val="0038435A"/>
    <w:rsid w:val="00397E14"/>
    <w:rsid w:val="003C0FF3"/>
    <w:rsid w:val="003D7ED9"/>
    <w:rsid w:val="0043273C"/>
    <w:rsid w:val="00433497"/>
    <w:rsid w:val="0046147C"/>
    <w:rsid w:val="00463CF5"/>
    <w:rsid w:val="00495742"/>
    <w:rsid w:val="004A0B2C"/>
    <w:rsid w:val="004A69C1"/>
    <w:rsid w:val="004B0B16"/>
    <w:rsid w:val="004B49D4"/>
    <w:rsid w:val="004D23A5"/>
    <w:rsid w:val="004D7949"/>
    <w:rsid w:val="004E60CB"/>
    <w:rsid w:val="00507123"/>
    <w:rsid w:val="005133C3"/>
    <w:rsid w:val="0052002F"/>
    <w:rsid w:val="00574768"/>
    <w:rsid w:val="00581BE6"/>
    <w:rsid w:val="00596F1B"/>
    <w:rsid w:val="005D4BC8"/>
    <w:rsid w:val="00623804"/>
    <w:rsid w:val="00692A04"/>
    <w:rsid w:val="006C31BB"/>
    <w:rsid w:val="006D7CC3"/>
    <w:rsid w:val="006E0696"/>
    <w:rsid w:val="00702C5C"/>
    <w:rsid w:val="007541E0"/>
    <w:rsid w:val="00776541"/>
    <w:rsid w:val="00780D8F"/>
    <w:rsid w:val="007E7E80"/>
    <w:rsid w:val="00804345"/>
    <w:rsid w:val="0081676F"/>
    <w:rsid w:val="00820031"/>
    <w:rsid w:val="008C4C7B"/>
    <w:rsid w:val="008D15F1"/>
    <w:rsid w:val="00904D24"/>
    <w:rsid w:val="009118A5"/>
    <w:rsid w:val="00937A31"/>
    <w:rsid w:val="0094201E"/>
    <w:rsid w:val="009501B2"/>
    <w:rsid w:val="00951420"/>
    <w:rsid w:val="009568BE"/>
    <w:rsid w:val="009B376D"/>
    <w:rsid w:val="009E047F"/>
    <w:rsid w:val="00A24A8C"/>
    <w:rsid w:val="00A47AEF"/>
    <w:rsid w:val="00A554DB"/>
    <w:rsid w:val="00AA6D8B"/>
    <w:rsid w:val="00AC0A72"/>
    <w:rsid w:val="00AC6F7A"/>
    <w:rsid w:val="00AE2AF7"/>
    <w:rsid w:val="00B02A8A"/>
    <w:rsid w:val="00B24628"/>
    <w:rsid w:val="00B267B8"/>
    <w:rsid w:val="00B34DF1"/>
    <w:rsid w:val="00B37F88"/>
    <w:rsid w:val="00B607E9"/>
    <w:rsid w:val="00B61BF8"/>
    <w:rsid w:val="00B7534F"/>
    <w:rsid w:val="00BA1AB5"/>
    <w:rsid w:val="00BB2761"/>
    <w:rsid w:val="00BC18A0"/>
    <w:rsid w:val="00BC245E"/>
    <w:rsid w:val="00BE4DC0"/>
    <w:rsid w:val="00C11C22"/>
    <w:rsid w:val="00C332B4"/>
    <w:rsid w:val="00C41BEF"/>
    <w:rsid w:val="00C57FFC"/>
    <w:rsid w:val="00C6569F"/>
    <w:rsid w:val="00C96B1E"/>
    <w:rsid w:val="00CD44A3"/>
    <w:rsid w:val="00CE1BB7"/>
    <w:rsid w:val="00D26E43"/>
    <w:rsid w:val="00D3404E"/>
    <w:rsid w:val="00D45DD0"/>
    <w:rsid w:val="00D52C59"/>
    <w:rsid w:val="00D85FF4"/>
    <w:rsid w:val="00D86E15"/>
    <w:rsid w:val="00E251E9"/>
    <w:rsid w:val="00E31DC5"/>
    <w:rsid w:val="00E541B3"/>
    <w:rsid w:val="00E600C2"/>
    <w:rsid w:val="00E7086A"/>
    <w:rsid w:val="00E84D6A"/>
    <w:rsid w:val="00EC44C1"/>
    <w:rsid w:val="00ED76AD"/>
    <w:rsid w:val="00F30B51"/>
    <w:rsid w:val="00F6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992EB-3D73-445F-BF3A-3EEB6A09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7F88"/>
    <w:rPr>
      <w:rFonts w:ascii="Times New Roman" w:hAnsi="Times New Roman"/>
      <w:sz w:val="28"/>
      <w:szCs w:val="22"/>
      <w:lang w:val="uk-UA" w:eastAsia="en-US"/>
    </w:rPr>
  </w:style>
  <w:style w:type="paragraph" w:styleId="1">
    <w:name w:val="heading 1"/>
    <w:basedOn w:val="a"/>
    <w:link w:val="10"/>
    <w:uiPriority w:val="9"/>
    <w:qFormat/>
    <w:rsid w:val="0094201E"/>
    <w:pPr>
      <w:outlineLvl w:val="0"/>
    </w:pPr>
    <w:rPr>
      <w:rFonts w:ascii="Calibri" w:hAnsi="Calibri"/>
      <w:b/>
      <w:bCs/>
      <w:kern w:val="36"/>
      <w:sz w:val="32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4201E"/>
    <w:rPr>
      <w:b/>
      <w:bCs/>
      <w:kern w:val="36"/>
      <w:sz w:val="32"/>
      <w:szCs w:val="48"/>
    </w:rPr>
  </w:style>
  <w:style w:type="table" w:styleId="a3">
    <w:name w:val="Light Shading"/>
    <w:basedOn w:val="a1"/>
    <w:uiPriority w:val="60"/>
    <w:rsid w:val="00702C5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cPr>
      <w:shd w:val="clear" w:color="auto" w:fill="F2F2F2"/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4">
    <w:name w:val="header"/>
    <w:basedOn w:val="a"/>
    <w:link w:val="a5"/>
    <w:uiPriority w:val="99"/>
    <w:unhideWhenUsed/>
    <w:rsid w:val="004334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33497"/>
    <w:rPr>
      <w:rFonts w:ascii="Times New Roman" w:hAnsi="Times New Roman"/>
      <w:sz w:val="28"/>
      <w:lang w:val="uk-UA"/>
    </w:rPr>
  </w:style>
  <w:style w:type="paragraph" w:styleId="a6">
    <w:name w:val="footer"/>
    <w:basedOn w:val="a"/>
    <w:link w:val="a7"/>
    <w:uiPriority w:val="99"/>
    <w:unhideWhenUsed/>
    <w:rsid w:val="004334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33497"/>
    <w:rPr>
      <w:rFonts w:ascii="Times New Roman" w:hAnsi="Times New Roman"/>
      <w:sz w:val="28"/>
      <w:lang w:val="uk-UA"/>
    </w:rPr>
  </w:style>
  <w:style w:type="character" w:customStyle="1" w:styleId="rvts0">
    <w:name w:val="rvts0"/>
    <w:rsid w:val="00433497"/>
  </w:style>
  <w:style w:type="character" w:styleId="a8">
    <w:name w:val="Hyperlink"/>
    <w:uiPriority w:val="99"/>
    <w:unhideWhenUsed/>
    <w:rsid w:val="0043349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33497"/>
    <w:pPr>
      <w:ind w:left="720"/>
      <w:contextualSpacing/>
    </w:pPr>
    <w:rPr>
      <w:rFonts w:eastAsia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075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607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607E9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notesA46D48\&#1044;&#1086;&#1076;&#1072;&#1090;&#1086;&#1082;-3-&#1076;&#1086;-&#1088;&#1110;&#1096;&#1077;&#1085;&#1085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Додаток-3-до-рішення</Template>
  <TotalTime>9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2021-10-23T08:35:00Z</cp:lastPrinted>
  <dcterms:created xsi:type="dcterms:W3CDTF">2026-10-14T12:03:00Z</dcterms:created>
  <dcterms:modified xsi:type="dcterms:W3CDTF">2026-11-02T09:15:00Z</dcterms:modified>
</cp:coreProperties>
</file>